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6F969" w14:textId="77777777" w:rsidR="00D77FD7" w:rsidRPr="00690BA6" w:rsidRDefault="00D77FD7" w:rsidP="00D77FD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IRISSH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5DB2043" w14:textId="77777777" w:rsidR="00D77FD7" w:rsidRDefault="00D77FD7" w:rsidP="00D77F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52719290" w14:textId="77777777" w:rsidR="00D77FD7" w:rsidRDefault="00D77FD7" w:rsidP="00D77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10918D" w14:textId="77777777" w:rsidR="00D77FD7" w:rsidRDefault="00D77FD7" w:rsidP="00D77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CB600" w14:textId="77777777" w:rsidR="00D77FD7" w:rsidRDefault="00D77FD7" w:rsidP="00D77FD7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Taplegh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34CEE76E" w14:textId="77777777" w:rsidR="00D77FD7" w:rsidRDefault="00D77FD7" w:rsidP="00D77FD7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m.7,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091411B" w14:textId="77777777" w:rsidR="00D77FD7" w:rsidRDefault="00D77FD7" w:rsidP="00D77FD7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5F7B49A0" w14:textId="77777777" w:rsidR="00D77FD7" w:rsidRDefault="00D77FD7" w:rsidP="00D77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46E66" w14:textId="77777777" w:rsidR="00D77FD7" w:rsidRDefault="00D77FD7" w:rsidP="00D77F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BF3E1" w14:textId="77777777" w:rsidR="00D77FD7" w:rsidRDefault="00D77FD7" w:rsidP="00D77F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2021</w:t>
      </w:r>
    </w:p>
    <w:p w14:paraId="311AAA2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E9F9D" w14:textId="77777777" w:rsidR="00D77FD7" w:rsidRDefault="00D77FD7" w:rsidP="009139A6">
      <w:r>
        <w:separator/>
      </w:r>
    </w:p>
  </w:endnote>
  <w:endnote w:type="continuationSeparator" w:id="0">
    <w:p w14:paraId="0F57F196" w14:textId="77777777" w:rsidR="00D77FD7" w:rsidRDefault="00D77F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CB8A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051E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B52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F7E4D" w14:textId="77777777" w:rsidR="00D77FD7" w:rsidRDefault="00D77FD7" w:rsidP="009139A6">
      <w:r>
        <w:separator/>
      </w:r>
    </w:p>
  </w:footnote>
  <w:footnote w:type="continuationSeparator" w:id="0">
    <w:p w14:paraId="144B2BDD" w14:textId="77777777" w:rsidR="00D77FD7" w:rsidRDefault="00D77F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9EA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81A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113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FD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77FD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B1C30"/>
  <w15:chartTrackingRefBased/>
  <w15:docId w15:val="{BA80575E-7420-4DB3-8BBB-150B3EBE7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2021-09-05T19:45:00Z</dcterms:created>
  <dcterms:modified xsi:type="dcterms:W3CDTF">2021-09-05T19:46:00Z</dcterms:modified>
</cp:coreProperties>
</file>