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5381D" w14:textId="35EF96B9" w:rsidR="00A86B7C" w:rsidRDefault="00A86B7C" w:rsidP="00E71FC3">
      <w:pPr>
        <w:pStyle w:val="NoSpacing"/>
      </w:pPr>
      <w:r>
        <w:rPr>
          <w:u w:val="single"/>
        </w:rPr>
        <w:t>Thomas IRISSH</w:t>
      </w:r>
      <w:r>
        <w:t xml:space="preserve">  </w:t>
      </w:r>
      <w:proofErr w:type="gramStart"/>
      <w:r>
        <w:t xml:space="preserve">   (</w:t>
      </w:r>
      <w:proofErr w:type="gramEnd"/>
      <w:r>
        <w:t>d.1435)</w:t>
      </w:r>
    </w:p>
    <w:p w14:paraId="43760D73" w14:textId="737A1973" w:rsidR="00A86B7C" w:rsidRDefault="00613DEB" w:rsidP="00E71FC3">
      <w:pPr>
        <w:pStyle w:val="NoSpacing"/>
      </w:pPr>
      <w:r>
        <w:t xml:space="preserve">of York. </w:t>
      </w:r>
      <w:proofErr w:type="spellStart"/>
      <w:r>
        <w:t>Waterleder</w:t>
      </w:r>
      <w:proofErr w:type="spellEnd"/>
      <w:r>
        <w:t>.</w:t>
      </w:r>
    </w:p>
    <w:p w14:paraId="2E2F551A" w14:textId="68E097E4" w:rsidR="00613DEB" w:rsidRDefault="00613DEB" w:rsidP="00E71FC3">
      <w:pPr>
        <w:pStyle w:val="NoSpacing"/>
      </w:pPr>
    </w:p>
    <w:p w14:paraId="0B2FF0AE" w14:textId="4930F770" w:rsidR="00613DEB" w:rsidRDefault="00613DEB" w:rsidP="00E71FC3">
      <w:pPr>
        <w:pStyle w:val="NoSpacing"/>
      </w:pPr>
    </w:p>
    <w:p w14:paraId="1EB8F807" w14:textId="79421273" w:rsidR="00613DEB" w:rsidRDefault="00613DEB" w:rsidP="00613DEB">
      <w:pPr>
        <w:pStyle w:val="NoSpacing"/>
      </w:pPr>
      <w:r>
        <w:t>10 Aug.1435</w:t>
      </w:r>
      <w:r>
        <w:tab/>
      </w:r>
      <w:r>
        <w:t>He made his Will.  (W.Y.R. p.92)</w:t>
      </w:r>
    </w:p>
    <w:p w14:paraId="1476C04B" w14:textId="77777777" w:rsidR="00613DEB" w:rsidRDefault="00613DEB" w:rsidP="00613DEB">
      <w:pPr>
        <w:pStyle w:val="NoSpacing"/>
      </w:pPr>
      <w:r>
        <w:t>30 Aug.</w:t>
      </w:r>
      <w:r>
        <w:tab/>
      </w:r>
      <w:r>
        <w:t>Probate of his Will. (ibid.)</w:t>
      </w:r>
    </w:p>
    <w:p w14:paraId="2ABBAAA7" w14:textId="77777777" w:rsidR="00613DEB" w:rsidRDefault="00613DEB" w:rsidP="00613DEB">
      <w:pPr>
        <w:pStyle w:val="NoSpacing"/>
      </w:pPr>
    </w:p>
    <w:p w14:paraId="7C8EA55A" w14:textId="77777777" w:rsidR="00613DEB" w:rsidRDefault="00613DEB" w:rsidP="00613DEB">
      <w:pPr>
        <w:pStyle w:val="NoSpacing"/>
      </w:pPr>
    </w:p>
    <w:p w14:paraId="076A61FD" w14:textId="77777777" w:rsidR="00613DEB" w:rsidRDefault="00613DEB" w:rsidP="00613DEB">
      <w:pPr>
        <w:pStyle w:val="NoSpacing"/>
      </w:pPr>
      <w:r>
        <w:t>13 January 2019</w:t>
      </w:r>
    </w:p>
    <w:p w14:paraId="76914E50" w14:textId="76CAB258" w:rsidR="00613DEB" w:rsidRDefault="00613DEB" w:rsidP="00E71FC3">
      <w:pPr>
        <w:pStyle w:val="NoSpacing"/>
      </w:pPr>
      <w:bookmarkStart w:id="0" w:name="_GoBack"/>
      <w:bookmarkEnd w:id="0"/>
    </w:p>
    <w:p w14:paraId="1689F525" w14:textId="458E4A08" w:rsidR="00613DEB" w:rsidRDefault="00613DEB" w:rsidP="00E71FC3">
      <w:pPr>
        <w:pStyle w:val="NoSpacing"/>
      </w:pPr>
    </w:p>
    <w:p w14:paraId="7EBAFA95" w14:textId="662C12A0" w:rsidR="00613DEB" w:rsidRDefault="00613DEB" w:rsidP="00E71FC3">
      <w:pPr>
        <w:pStyle w:val="NoSpacing"/>
      </w:pPr>
    </w:p>
    <w:p w14:paraId="43D35E90" w14:textId="77777777" w:rsidR="00613DEB" w:rsidRPr="00A86B7C" w:rsidRDefault="00613DEB" w:rsidP="00E71FC3">
      <w:pPr>
        <w:pStyle w:val="NoSpacing"/>
      </w:pPr>
    </w:p>
    <w:sectPr w:rsidR="00613DEB" w:rsidRPr="00A86B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27096" w14:textId="77777777" w:rsidR="00A86B7C" w:rsidRDefault="00A86B7C" w:rsidP="00E71FC3">
      <w:pPr>
        <w:spacing w:after="0" w:line="240" w:lineRule="auto"/>
      </w:pPr>
      <w:r>
        <w:separator/>
      </w:r>
    </w:p>
  </w:endnote>
  <w:endnote w:type="continuationSeparator" w:id="0">
    <w:p w14:paraId="704E0DDF" w14:textId="77777777" w:rsidR="00A86B7C" w:rsidRDefault="00A86B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FC57B" w14:textId="77777777" w:rsidR="00A86B7C" w:rsidRPr="00E71FC3" w:rsidRDefault="00A86B7C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674CB" w14:textId="77777777" w:rsidR="00A86B7C" w:rsidRDefault="00A86B7C" w:rsidP="00E71FC3">
      <w:pPr>
        <w:spacing w:after="0" w:line="240" w:lineRule="auto"/>
      </w:pPr>
      <w:r>
        <w:separator/>
      </w:r>
    </w:p>
  </w:footnote>
  <w:footnote w:type="continuationSeparator" w:id="0">
    <w:p w14:paraId="2528F1E4" w14:textId="77777777" w:rsidR="00A86B7C" w:rsidRDefault="00A86B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7C"/>
    <w:rsid w:val="001A7C09"/>
    <w:rsid w:val="00577BD5"/>
    <w:rsid w:val="00613DEB"/>
    <w:rsid w:val="00656CBA"/>
    <w:rsid w:val="006A1F77"/>
    <w:rsid w:val="00733BE7"/>
    <w:rsid w:val="00A86B7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F7927"/>
  <w15:chartTrackingRefBased/>
  <w15:docId w15:val="{451FFC50-DAB2-44D9-8C4F-1E400998F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2019-01-13T18:30:00Z</dcterms:created>
  <dcterms:modified xsi:type="dcterms:W3CDTF">2019-01-13T19:40:00Z</dcterms:modified>
</cp:coreProperties>
</file>