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6E50A" w14:textId="77777777" w:rsidR="00541FDB" w:rsidRDefault="00541FDB" w:rsidP="00541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IRISCH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71ED93FC" w14:textId="77777777" w:rsidR="00541FDB" w:rsidRDefault="00541FDB" w:rsidP="00541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Shropshire.</w:t>
      </w:r>
    </w:p>
    <w:p w14:paraId="42532534" w14:textId="77777777" w:rsidR="00541FDB" w:rsidRDefault="00541FDB" w:rsidP="00541F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C72312" w14:textId="77777777" w:rsidR="00541FDB" w:rsidRDefault="00541FDB" w:rsidP="00541F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992197" w14:textId="77777777" w:rsidR="00541FDB" w:rsidRDefault="00541FDB" w:rsidP="00541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Aug/Sep.1414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Tomkyns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chantry of the B.V.M.</w:t>
      </w:r>
    </w:p>
    <w:p w14:paraId="51AA4C3C" w14:textId="77777777" w:rsidR="00541FDB" w:rsidRDefault="00541FDB" w:rsidP="00541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St.Cross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New Radnor(q.v.).</w:t>
      </w:r>
    </w:p>
    <w:p w14:paraId="0D3B8459" w14:textId="77777777" w:rsidR="00541FDB" w:rsidRDefault="00541FDB" w:rsidP="00541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8512F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www.melocki.org.uk/diocese/chantry.html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F51090C" w14:textId="77777777" w:rsidR="00541FDB" w:rsidRDefault="00541FDB" w:rsidP="00541F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D4EC79" w14:textId="77777777" w:rsidR="00541FDB" w:rsidRDefault="00541FDB" w:rsidP="00541F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80B300" w14:textId="77777777" w:rsidR="00541FDB" w:rsidRDefault="00541FDB" w:rsidP="00541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2021</w:t>
      </w:r>
    </w:p>
    <w:p w14:paraId="3AE1215C" w14:textId="55D4DB1E" w:rsidR="00BA00AB" w:rsidRPr="00541FD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41F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A72F9" w14:textId="77777777" w:rsidR="00541FDB" w:rsidRDefault="00541FDB" w:rsidP="009139A6">
      <w:r>
        <w:separator/>
      </w:r>
    </w:p>
  </w:endnote>
  <w:endnote w:type="continuationSeparator" w:id="0">
    <w:p w14:paraId="4E3FA54F" w14:textId="77777777" w:rsidR="00541FDB" w:rsidRDefault="00541F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749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9D8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A58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98F1A" w14:textId="77777777" w:rsidR="00541FDB" w:rsidRDefault="00541FDB" w:rsidP="009139A6">
      <w:r>
        <w:separator/>
      </w:r>
    </w:p>
  </w:footnote>
  <w:footnote w:type="continuationSeparator" w:id="0">
    <w:p w14:paraId="7C751F84" w14:textId="77777777" w:rsidR="00541FDB" w:rsidRDefault="00541F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35E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6A0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408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DB"/>
    <w:rsid w:val="000666E0"/>
    <w:rsid w:val="002510B7"/>
    <w:rsid w:val="00541FD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9A4DB"/>
  <w15:chartTrackingRefBased/>
  <w15:docId w15:val="{2BCE02C8-BC4A-43D1-8AE4-31AE3D7A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41F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2021-04-25T14:39:00Z</dcterms:created>
  <dcterms:modified xsi:type="dcterms:W3CDTF">2021-04-25T14:40:00Z</dcterms:modified>
</cp:coreProperties>
</file>