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9AA" w:rsidRDefault="008E49AA" w:rsidP="008E49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IRIBEI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:rsidR="008E49AA" w:rsidRDefault="008E49AA" w:rsidP="008E49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 diocese. Scholar.</w:t>
      </w:r>
    </w:p>
    <w:p w:rsidR="008E49AA" w:rsidRDefault="008E49AA" w:rsidP="008E49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49AA" w:rsidRDefault="008E49AA" w:rsidP="008E49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49AA" w:rsidRDefault="008E49AA" w:rsidP="008E49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Apr.1467</w:t>
      </w:r>
      <w:r>
        <w:rPr>
          <w:rFonts w:ascii="Times New Roman" w:hAnsi="Times New Roman" w:cs="Times New Roman"/>
          <w:sz w:val="24"/>
          <w:szCs w:val="24"/>
        </w:rPr>
        <w:tab/>
        <w:t>Having been born of a priest and an unmarried mother, he requested a</w:t>
      </w:r>
    </w:p>
    <w:p w:rsidR="008E49AA" w:rsidRDefault="008E49AA" w:rsidP="008E49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dispensation from this defect of birth, so that he might be promoted to all</w:t>
      </w:r>
    </w:p>
    <w:p w:rsidR="008E49AA" w:rsidRDefault="008E49AA" w:rsidP="008E49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holy orders and obtain a benefice even with cure of souls. Approved.</w:t>
      </w:r>
    </w:p>
    <w:p w:rsidR="008E49AA" w:rsidRPr="00162636" w:rsidRDefault="008E49AA" w:rsidP="008E49A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p.59)</w:t>
      </w:r>
    </w:p>
    <w:p w:rsidR="008E49AA" w:rsidRDefault="008E49AA" w:rsidP="008E49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49AA" w:rsidRDefault="008E49AA" w:rsidP="008E49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49AA" w:rsidRDefault="008E49AA" w:rsidP="008E49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2016</w:t>
      </w:r>
    </w:p>
    <w:p w:rsidR="006B2F86" w:rsidRPr="00E71FC3" w:rsidRDefault="008E49A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9AA" w:rsidRDefault="008E49AA" w:rsidP="00E71FC3">
      <w:pPr>
        <w:spacing w:after="0" w:line="240" w:lineRule="auto"/>
      </w:pPr>
      <w:r>
        <w:separator/>
      </w:r>
    </w:p>
  </w:endnote>
  <w:endnote w:type="continuationSeparator" w:id="0">
    <w:p w:rsidR="008E49AA" w:rsidRDefault="008E49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9AA" w:rsidRDefault="008E49AA" w:rsidP="00E71FC3">
      <w:pPr>
        <w:spacing w:after="0" w:line="240" w:lineRule="auto"/>
      </w:pPr>
      <w:r>
        <w:separator/>
      </w:r>
    </w:p>
  </w:footnote>
  <w:footnote w:type="continuationSeparator" w:id="0">
    <w:p w:rsidR="008E49AA" w:rsidRDefault="008E49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AA"/>
    <w:rsid w:val="008E49A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C4A047-F56B-4F6C-9790-689E9AA4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2016-03-27T18:28:00Z</dcterms:created>
  <dcterms:modified xsi:type="dcterms:W3CDTF">2016-03-27T18:28:00Z</dcterms:modified>
</cp:coreProperties>
</file>