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ED2D8" w14:textId="77777777" w:rsidR="00B76A7D" w:rsidRDefault="00B76A7D" w:rsidP="00B76A7D">
      <w:pPr>
        <w:pStyle w:val="NoSpacing"/>
      </w:pPr>
      <w:r>
        <w:rPr>
          <w:u w:val="single"/>
        </w:rPr>
        <w:t>Peter of IRFORD</w:t>
      </w:r>
      <w:r>
        <w:t xml:space="preserve">   </w:t>
      </w:r>
      <w:proofErr w:type="gramStart"/>
      <w:r>
        <w:t xml:space="preserve">   (</w:t>
      </w:r>
      <w:proofErr w:type="gramEnd"/>
      <w:r>
        <w:t>fl.1414-26)</w:t>
      </w:r>
    </w:p>
    <w:p w14:paraId="386B87B4" w14:textId="77777777" w:rsidR="00B76A7D" w:rsidRDefault="00B76A7D" w:rsidP="00B76A7D">
      <w:pPr>
        <w:pStyle w:val="NoSpacing"/>
      </w:pPr>
      <w:r>
        <w:t xml:space="preserve">Incumbent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Beverley, East Riding of Yorkshire.</w:t>
      </w:r>
    </w:p>
    <w:p w14:paraId="1041D910" w14:textId="77777777" w:rsidR="00B76A7D" w:rsidRDefault="00B76A7D" w:rsidP="00B76A7D">
      <w:pPr>
        <w:pStyle w:val="NoSpacing"/>
      </w:pPr>
    </w:p>
    <w:p w14:paraId="4930F807" w14:textId="77777777" w:rsidR="00B76A7D" w:rsidRDefault="00B76A7D" w:rsidP="00B76A7D">
      <w:pPr>
        <w:pStyle w:val="NoSpacing"/>
      </w:pPr>
    </w:p>
    <w:p w14:paraId="76A80DBD" w14:textId="77777777" w:rsidR="00B76A7D" w:rsidRPr="00597CEB" w:rsidRDefault="00B76A7D" w:rsidP="00B76A7D">
      <w:pPr>
        <w:pStyle w:val="NoSpacing"/>
      </w:pPr>
      <w:r>
        <w:t>27 Feb.1414</w:t>
      </w:r>
      <w:r>
        <w:tab/>
        <w:t xml:space="preserve">He became the incumbent. </w:t>
      </w:r>
    </w:p>
    <w:p w14:paraId="28240CC3" w14:textId="77777777" w:rsidR="00B76A7D" w:rsidRDefault="00B76A7D" w:rsidP="00B76A7D">
      <w:pPr>
        <w:pStyle w:val="NoSpacing"/>
      </w:pPr>
      <w:r>
        <w:tab/>
      </w:r>
      <w:r>
        <w:tab/>
        <w:t>(from the board in the church)</w:t>
      </w:r>
    </w:p>
    <w:p w14:paraId="0A0A6D7C" w14:textId="77777777" w:rsidR="00B76A7D" w:rsidRDefault="00B76A7D" w:rsidP="00B76A7D">
      <w:pPr>
        <w:pStyle w:val="NoSpacing"/>
      </w:pPr>
    </w:p>
    <w:p w14:paraId="4D16DCF4" w14:textId="77777777" w:rsidR="00B76A7D" w:rsidRDefault="00B76A7D" w:rsidP="00B76A7D">
      <w:pPr>
        <w:pStyle w:val="NoSpacing"/>
      </w:pPr>
    </w:p>
    <w:p w14:paraId="01274B3F" w14:textId="77777777" w:rsidR="00B76A7D" w:rsidRDefault="00B76A7D" w:rsidP="00B76A7D">
      <w:pPr>
        <w:pStyle w:val="NoSpacing"/>
      </w:pPr>
      <w:r>
        <w:t>3 April 2019</w:t>
      </w:r>
    </w:p>
    <w:p w14:paraId="138D1B5F" w14:textId="77777777" w:rsidR="006B2F86" w:rsidRPr="00E71FC3" w:rsidRDefault="00B76A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A3FD2" w14:textId="77777777" w:rsidR="00B76A7D" w:rsidRDefault="00B76A7D" w:rsidP="00E71FC3">
      <w:pPr>
        <w:spacing w:after="0" w:line="240" w:lineRule="auto"/>
      </w:pPr>
      <w:r>
        <w:separator/>
      </w:r>
    </w:p>
  </w:endnote>
  <w:endnote w:type="continuationSeparator" w:id="0">
    <w:p w14:paraId="480059B9" w14:textId="77777777" w:rsidR="00B76A7D" w:rsidRDefault="00B76A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610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FCC1A" w14:textId="77777777" w:rsidR="00B76A7D" w:rsidRDefault="00B76A7D" w:rsidP="00E71FC3">
      <w:pPr>
        <w:spacing w:after="0" w:line="240" w:lineRule="auto"/>
      </w:pPr>
      <w:r>
        <w:separator/>
      </w:r>
    </w:p>
  </w:footnote>
  <w:footnote w:type="continuationSeparator" w:id="0">
    <w:p w14:paraId="41E7AD62" w14:textId="77777777" w:rsidR="00B76A7D" w:rsidRDefault="00B76A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7D"/>
    <w:rsid w:val="001A7C09"/>
    <w:rsid w:val="00577BD5"/>
    <w:rsid w:val="00656CBA"/>
    <w:rsid w:val="006A1F77"/>
    <w:rsid w:val="00733BE7"/>
    <w:rsid w:val="00AB52E8"/>
    <w:rsid w:val="00B16D3F"/>
    <w:rsid w:val="00B76A7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FA96"/>
  <w15:chartTrackingRefBased/>
  <w15:docId w15:val="{450DD6EE-79C5-478B-A242-161D5E0F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2019-04-26T17:04:00Z</dcterms:created>
  <dcterms:modified xsi:type="dcterms:W3CDTF">2019-04-26T17:05:00Z</dcterms:modified>
</cp:coreProperties>
</file>