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99B272" w14:textId="77777777" w:rsidR="00B1720D" w:rsidRDefault="00B1720D" w:rsidP="00B1720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IRETON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35F75F6" w14:textId="77777777" w:rsidR="00B1720D" w:rsidRDefault="00B1720D" w:rsidP="00B1720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403D4133" w14:textId="77777777" w:rsidR="00B1720D" w:rsidRDefault="00B1720D" w:rsidP="00B1720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8FB0B69" w14:textId="77777777" w:rsidR="00B1720D" w:rsidRDefault="00B1720D" w:rsidP="00B1720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1F1725E" w14:textId="77777777" w:rsidR="00B1720D" w:rsidRDefault="00B1720D" w:rsidP="00B1720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46BD54F8" w14:textId="77777777" w:rsidR="00B1720D" w:rsidRDefault="00B1720D" w:rsidP="00B1720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6871793F" w14:textId="77777777" w:rsidR="00B1720D" w:rsidRPr="00065994" w:rsidRDefault="00B1720D" w:rsidP="00B1720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44546D8" w14:textId="77777777" w:rsidR="00B1720D" w:rsidRDefault="00B1720D" w:rsidP="00B1720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0BBA7F5" w14:textId="77777777" w:rsidR="00B1720D" w:rsidRDefault="00B1720D" w:rsidP="00B1720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A273387" w14:textId="77777777" w:rsidR="00B1720D" w:rsidRDefault="00B1720D" w:rsidP="00B1720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12 May 2024</w:t>
      </w:r>
    </w:p>
    <w:p w14:paraId="41EFBB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F0D02" w14:textId="77777777" w:rsidR="00B1720D" w:rsidRDefault="00B1720D" w:rsidP="009139A6">
      <w:r>
        <w:separator/>
      </w:r>
    </w:p>
  </w:endnote>
  <w:endnote w:type="continuationSeparator" w:id="0">
    <w:p w14:paraId="328CEDAB" w14:textId="77777777" w:rsidR="00B1720D" w:rsidRDefault="00B172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C4E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7A5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34A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4893A2" w14:textId="77777777" w:rsidR="00B1720D" w:rsidRDefault="00B1720D" w:rsidP="009139A6">
      <w:r>
        <w:separator/>
      </w:r>
    </w:p>
  </w:footnote>
  <w:footnote w:type="continuationSeparator" w:id="0">
    <w:p w14:paraId="6CD4CCBA" w14:textId="77777777" w:rsidR="00B1720D" w:rsidRDefault="00B172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AD3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F20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203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20D"/>
    <w:rsid w:val="000666E0"/>
    <w:rsid w:val="002510B7"/>
    <w:rsid w:val="00270799"/>
    <w:rsid w:val="0051698B"/>
    <w:rsid w:val="005C130B"/>
    <w:rsid w:val="00826F5C"/>
    <w:rsid w:val="009139A6"/>
    <w:rsid w:val="009411C2"/>
    <w:rsid w:val="009448BB"/>
    <w:rsid w:val="00947624"/>
    <w:rsid w:val="00A3176C"/>
    <w:rsid w:val="00AE65F8"/>
    <w:rsid w:val="00B1720D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3AC35"/>
  <w15:chartTrackingRefBased/>
  <w15:docId w15:val="{3C842F8B-909C-484C-AC4E-6570DDBB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2024-07-28T16:30:00Z</dcterms:created>
  <dcterms:modified xsi:type="dcterms:W3CDTF">2024-07-28T16:30:00Z</dcterms:modified>
</cp:coreProperties>
</file>