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B21E" w14:textId="77777777" w:rsidR="006D4884" w:rsidRDefault="006D4884" w:rsidP="006D488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IREMONGER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fl.1428)</w:t>
      </w:r>
    </w:p>
    <w:p w14:paraId="3417F21B" w14:textId="77777777" w:rsidR="006D4884" w:rsidRDefault="006D4884" w:rsidP="006D488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15AFBB0C" w14:textId="77777777" w:rsidR="006D4884" w:rsidRDefault="006D4884" w:rsidP="006D4884">
      <w:pPr>
        <w:pStyle w:val="NoSpacing"/>
        <w:rPr>
          <w:rFonts w:eastAsia="Times New Roman" w:cs="Times New Roman"/>
          <w:szCs w:val="24"/>
        </w:rPr>
      </w:pPr>
    </w:p>
    <w:p w14:paraId="11A7688B" w14:textId="77777777" w:rsidR="006D4884" w:rsidRDefault="006D4884" w:rsidP="006D4884">
      <w:pPr>
        <w:pStyle w:val="NoSpacing"/>
        <w:rPr>
          <w:rFonts w:eastAsia="Times New Roman" w:cs="Times New Roman"/>
          <w:szCs w:val="24"/>
        </w:rPr>
      </w:pPr>
    </w:p>
    <w:p w14:paraId="5E626447" w14:textId="77777777" w:rsidR="006D4884" w:rsidRDefault="006D4884" w:rsidP="006D488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 xml:space="preserve">  4 Dec.1428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He was elected Beadle of Billingsgate Ward.</w:t>
      </w:r>
    </w:p>
    <w:p w14:paraId="7FADD214" w14:textId="77777777" w:rsidR="006D4884" w:rsidRDefault="006D4884" w:rsidP="006D4884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4A6144BF" w14:textId="77777777" w:rsidR="006D4884" w:rsidRDefault="006D4884" w:rsidP="006D4884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p.545)</w:t>
      </w:r>
    </w:p>
    <w:p w14:paraId="10973A6B" w14:textId="77777777" w:rsidR="006D4884" w:rsidRDefault="006D4884" w:rsidP="006D4884">
      <w:pPr>
        <w:pStyle w:val="NoSpacing"/>
        <w:rPr>
          <w:rFonts w:eastAsia="Times New Roman" w:cs="Times New Roman"/>
          <w:szCs w:val="24"/>
        </w:rPr>
      </w:pPr>
    </w:p>
    <w:p w14:paraId="14A8C4FC" w14:textId="77777777" w:rsidR="006D4884" w:rsidRDefault="006D4884" w:rsidP="006D4884">
      <w:pPr>
        <w:pStyle w:val="NoSpacing"/>
        <w:rPr>
          <w:rFonts w:eastAsia="Times New Roman" w:cs="Times New Roman"/>
          <w:szCs w:val="24"/>
        </w:rPr>
      </w:pPr>
    </w:p>
    <w:p w14:paraId="2999AE2C" w14:textId="77777777" w:rsidR="006D4884" w:rsidRDefault="006D4884" w:rsidP="006D488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March 2023</w:t>
      </w:r>
    </w:p>
    <w:p w14:paraId="20A444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4A195" w14:textId="77777777" w:rsidR="006D4884" w:rsidRDefault="006D4884" w:rsidP="009139A6">
      <w:r>
        <w:separator/>
      </w:r>
    </w:p>
  </w:endnote>
  <w:endnote w:type="continuationSeparator" w:id="0">
    <w:p w14:paraId="648D0009" w14:textId="77777777" w:rsidR="006D4884" w:rsidRDefault="006D48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9BB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165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CC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8B9AF" w14:textId="77777777" w:rsidR="006D4884" w:rsidRDefault="006D4884" w:rsidP="009139A6">
      <w:r>
        <w:separator/>
      </w:r>
    </w:p>
  </w:footnote>
  <w:footnote w:type="continuationSeparator" w:id="0">
    <w:p w14:paraId="6FA1EBCF" w14:textId="77777777" w:rsidR="006D4884" w:rsidRDefault="006D48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E4C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81A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BB7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84"/>
    <w:rsid w:val="000666E0"/>
    <w:rsid w:val="002510B7"/>
    <w:rsid w:val="005C130B"/>
    <w:rsid w:val="006D488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099A2"/>
  <w15:chartTrackingRefBased/>
  <w15:docId w15:val="{38AE852B-6821-4136-B54F-9FBC19F4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2023-03-07T21:39:00Z</dcterms:created>
  <dcterms:modified xsi:type="dcterms:W3CDTF">2023-03-07T21:40:00Z</dcterms:modified>
</cp:coreProperties>
</file>