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7ACD7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Walter IREMONGER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3F2E88ED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7747B73F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</w:p>
    <w:p w14:paraId="154DF336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</w:p>
    <w:p w14:paraId="6A7813E4" w14:textId="77777777" w:rsidR="00025112" w:rsidRDefault="00025112" w:rsidP="0002511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Beadle of Billingsgate Ward.</w:t>
      </w:r>
    </w:p>
    <w:p w14:paraId="1B9FF14A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1F86717" w14:textId="77777777" w:rsidR="00025112" w:rsidRDefault="00025112" w:rsidP="0002511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p.545)</w:t>
      </w:r>
    </w:p>
    <w:p w14:paraId="1197DAF0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</w:p>
    <w:p w14:paraId="09B6ED27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</w:p>
    <w:p w14:paraId="49B49AFA" w14:textId="77777777" w:rsidR="00025112" w:rsidRDefault="00025112" w:rsidP="000251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March 2023</w:t>
      </w:r>
    </w:p>
    <w:p w14:paraId="467A079A" w14:textId="490AA8A0" w:rsidR="00BA00AB" w:rsidRPr="00025112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0251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4F38D" w14:textId="77777777" w:rsidR="00025112" w:rsidRDefault="00025112" w:rsidP="009139A6">
      <w:r>
        <w:separator/>
      </w:r>
    </w:p>
  </w:endnote>
  <w:endnote w:type="continuationSeparator" w:id="0">
    <w:p w14:paraId="36EAF972" w14:textId="77777777" w:rsidR="00025112" w:rsidRDefault="000251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EDF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2A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6C4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27E41" w14:textId="77777777" w:rsidR="00025112" w:rsidRDefault="00025112" w:rsidP="009139A6">
      <w:r>
        <w:separator/>
      </w:r>
    </w:p>
  </w:footnote>
  <w:footnote w:type="continuationSeparator" w:id="0">
    <w:p w14:paraId="6E7CF9B5" w14:textId="77777777" w:rsidR="00025112" w:rsidRDefault="000251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37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FB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5B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12"/>
    <w:rsid w:val="0002511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65F66"/>
  <w15:chartTrackingRefBased/>
  <w15:docId w15:val="{901CD7F3-8EE1-439E-922B-98585F59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2023-03-07T21:38:00Z</dcterms:created>
  <dcterms:modified xsi:type="dcterms:W3CDTF">2023-03-07T21:39:00Z</dcterms:modified>
</cp:coreProperties>
</file>