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F79" w:rsidRDefault="001C4F79" w:rsidP="001C4F7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Thomas IREMONGER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1C4F79" w:rsidRDefault="001C4F79" w:rsidP="001C4F7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of Warwick. Labourer.</w:t>
      </w:r>
    </w:p>
    <w:p w:rsidR="001C4F79" w:rsidRDefault="001C4F79" w:rsidP="001C4F79">
      <w:pPr>
        <w:rPr>
          <w:rFonts w:ascii="Times New Roman" w:eastAsia="Calibri" w:hAnsi="Times New Roman" w:cs="Times New Roman"/>
        </w:rPr>
      </w:pPr>
    </w:p>
    <w:p w:rsidR="001C4F79" w:rsidRDefault="001C4F79" w:rsidP="001C4F79">
      <w:pPr>
        <w:rPr>
          <w:rFonts w:ascii="Times New Roman" w:eastAsia="Calibri" w:hAnsi="Times New Roman" w:cs="Times New Roman"/>
        </w:rPr>
      </w:pPr>
    </w:p>
    <w:p w:rsidR="001C4F79" w:rsidRDefault="001C4F79" w:rsidP="001C4F7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Sir John Catesby of Whiston, Judge(q.v.), brought a plaint of debt </w:t>
      </w:r>
    </w:p>
    <w:p w:rsidR="001C4F79" w:rsidRDefault="001C4F79" w:rsidP="001C4F7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against him and Thomas Baker of </w:t>
      </w:r>
      <w:proofErr w:type="gramStart"/>
      <w:r>
        <w:rPr>
          <w:rFonts w:ascii="Times New Roman" w:eastAsia="Calibri" w:hAnsi="Times New Roman" w:cs="Times New Roman"/>
        </w:rPr>
        <w:t>Warwick(</w:t>
      </w:r>
      <w:proofErr w:type="spellStart"/>
      <w:proofErr w:type="gramEnd"/>
      <w:r>
        <w:rPr>
          <w:rFonts w:ascii="Times New Roman" w:eastAsia="Calibri" w:hAnsi="Times New Roman" w:cs="Times New Roman"/>
        </w:rPr>
        <w:t>q.v</w:t>
      </w:r>
      <w:proofErr w:type="spellEnd"/>
      <w:r>
        <w:rPr>
          <w:rFonts w:ascii="Times New Roman" w:eastAsia="Calibri" w:hAnsi="Times New Roman" w:cs="Times New Roman"/>
        </w:rPr>
        <w:t>).</w:t>
      </w:r>
    </w:p>
    <w:p w:rsidR="001C4F79" w:rsidRDefault="001C4F79" w:rsidP="001C4F7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1C4F79" w:rsidRDefault="001C4F79" w:rsidP="001C4F79">
      <w:pPr>
        <w:rPr>
          <w:rFonts w:ascii="Times New Roman" w:eastAsia="Calibri" w:hAnsi="Times New Roman" w:cs="Times New Roman"/>
        </w:rPr>
      </w:pPr>
    </w:p>
    <w:p w:rsidR="001C4F79" w:rsidRDefault="001C4F79" w:rsidP="001C4F79">
      <w:pPr>
        <w:rPr>
          <w:rFonts w:ascii="Times New Roman" w:eastAsia="Calibri" w:hAnsi="Times New Roman" w:cs="Times New Roman"/>
        </w:rPr>
      </w:pPr>
    </w:p>
    <w:p w:rsidR="001C4F79" w:rsidRDefault="001C4F79" w:rsidP="001C4F79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31 May 2017</w:t>
      </w:r>
    </w:p>
    <w:p w:rsidR="006B2F86" w:rsidRPr="00E71FC3" w:rsidRDefault="001C4F7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F79" w:rsidRDefault="001C4F79" w:rsidP="00E71FC3">
      <w:r>
        <w:separator/>
      </w:r>
    </w:p>
  </w:endnote>
  <w:endnote w:type="continuationSeparator" w:id="0">
    <w:p w:rsidR="001C4F79" w:rsidRDefault="001C4F7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F79" w:rsidRDefault="001C4F79" w:rsidP="00E71FC3">
      <w:r>
        <w:separator/>
      </w:r>
    </w:p>
  </w:footnote>
  <w:footnote w:type="continuationSeparator" w:id="0">
    <w:p w:rsidR="001C4F79" w:rsidRDefault="001C4F7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F79"/>
    <w:rsid w:val="001A7C09"/>
    <w:rsid w:val="001C4F7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CB3ECD-7534-44ED-8D82-56842A6F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C4F7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2017-06-02T21:11:00Z</dcterms:created>
  <dcterms:modified xsi:type="dcterms:W3CDTF">2017-06-02T21:12:00Z</dcterms:modified>
</cp:coreProperties>
</file>