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7EC8A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IRELOND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91A3E0E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Hartshorne.</w:t>
      </w:r>
    </w:p>
    <w:p w14:paraId="4ECB6358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BAF1303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6795772" w14:textId="77777777" w:rsidR="007163F0" w:rsidRDefault="007163F0" w:rsidP="007163F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Derbyshire the moiety of the taxes of a fifteenth and a tenth which were granted to the King at the last Parliament.   (C.F.R. 1405-13 p.182)</w:t>
      </w:r>
    </w:p>
    <w:p w14:paraId="681C85E8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949F8CA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5DA1941" w14:textId="77777777" w:rsidR="007163F0" w:rsidRDefault="007163F0" w:rsidP="007163F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2023</w:t>
      </w:r>
    </w:p>
    <w:p w14:paraId="24264D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5AE94" w14:textId="77777777" w:rsidR="007163F0" w:rsidRDefault="007163F0" w:rsidP="009139A6">
      <w:r>
        <w:separator/>
      </w:r>
    </w:p>
  </w:endnote>
  <w:endnote w:type="continuationSeparator" w:id="0">
    <w:p w14:paraId="099D3F55" w14:textId="77777777" w:rsidR="007163F0" w:rsidRDefault="007163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506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48B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E76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1B937" w14:textId="77777777" w:rsidR="007163F0" w:rsidRDefault="007163F0" w:rsidP="009139A6">
      <w:r>
        <w:separator/>
      </w:r>
    </w:p>
  </w:footnote>
  <w:footnote w:type="continuationSeparator" w:id="0">
    <w:p w14:paraId="636D4FB7" w14:textId="77777777" w:rsidR="007163F0" w:rsidRDefault="007163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A77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2E8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822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3F0"/>
    <w:rsid w:val="000666E0"/>
    <w:rsid w:val="002510B7"/>
    <w:rsid w:val="00270799"/>
    <w:rsid w:val="005C130B"/>
    <w:rsid w:val="00604F30"/>
    <w:rsid w:val="007163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ECF6"/>
  <w15:chartTrackingRefBased/>
  <w15:docId w15:val="{46FCC6B0-E2B9-4592-B17A-EABF331D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3F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2024-10-12T18:05:00Z</dcterms:created>
  <dcterms:modified xsi:type="dcterms:W3CDTF">2024-10-12T18:06:00Z</dcterms:modified>
</cp:coreProperties>
</file>