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6DA01" w14:textId="77777777" w:rsidR="00E44F39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IRELOND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(fl.1440)</w:t>
      </w:r>
    </w:p>
    <w:p w14:paraId="0FE629F7" w14:textId="1F5B4D32" w:rsidR="00E44F39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Cotes</w:t>
      </w:r>
      <w:r>
        <w:rPr>
          <w:rFonts w:ascii="Times New Roman" w:hAnsi="Times New Roman" w:cs="Times New Roman"/>
          <w:sz w:val="24"/>
          <w:szCs w:val="24"/>
        </w:rPr>
        <w:t>, Leicestershire.</w:t>
      </w:r>
    </w:p>
    <w:p w14:paraId="0BE494CB" w14:textId="77777777" w:rsidR="00E44F39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2CDBBA" w14:textId="77777777" w:rsidR="00E44F39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6604F" w14:textId="77777777" w:rsidR="00E44F39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14:paraId="20D9AC90" w14:textId="77777777" w:rsidR="00E44F39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Beatrice Shirley(q.v.).</w:t>
      </w:r>
    </w:p>
    <w:p w14:paraId="59BDDF6F" w14:textId="77777777" w:rsidR="00E44F39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25-431)</w:t>
      </w:r>
    </w:p>
    <w:p w14:paraId="64319E55" w14:textId="77777777" w:rsidR="00E44F39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940A21" w14:textId="77777777" w:rsidR="00E44F39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55795D" w14:textId="77777777" w:rsidR="00E44F39" w:rsidRPr="002B2253" w:rsidRDefault="00E44F39" w:rsidP="00E44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2021</w:t>
      </w:r>
    </w:p>
    <w:p w14:paraId="79B05D18" w14:textId="1A1DDBC6" w:rsidR="00BA00AB" w:rsidRPr="00E44F3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44F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258F6" w14:textId="77777777" w:rsidR="00E44F39" w:rsidRDefault="00E44F39" w:rsidP="009139A6">
      <w:r>
        <w:separator/>
      </w:r>
    </w:p>
  </w:endnote>
  <w:endnote w:type="continuationSeparator" w:id="0">
    <w:p w14:paraId="4CA3E72A" w14:textId="77777777" w:rsidR="00E44F39" w:rsidRDefault="00E44F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788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274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9C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05DCC" w14:textId="77777777" w:rsidR="00E44F39" w:rsidRDefault="00E44F39" w:rsidP="009139A6">
      <w:r>
        <w:separator/>
      </w:r>
    </w:p>
  </w:footnote>
  <w:footnote w:type="continuationSeparator" w:id="0">
    <w:p w14:paraId="29CFEB43" w14:textId="77777777" w:rsidR="00E44F39" w:rsidRDefault="00E44F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5BA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F8F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543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3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44F3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0F95C"/>
  <w15:chartTrackingRefBased/>
  <w15:docId w15:val="{E4A72F9E-4857-4088-81AF-998FB595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2021-10-13T15:46:00Z</dcterms:created>
  <dcterms:modified xsi:type="dcterms:W3CDTF">2021-10-13T15:46:00Z</dcterms:modified>
</cp:coreProperties>
</file>