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6F9" w:rsidRDefault="009446F9" w:rsidP="009446F9">
      <w:pPr>
        <w:pStyle w:val="NoSpacing"/>
      </w:pPr>
      <w:r>
        <w:rPr>
          <w:u w:val="single"/>
        </w:rPr>
        <w:t>Peter IRELOND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9446F9" w:rsidRDefault="009446F9" w:rsidP="009446F9">
      <w:pPr>
        <w:pStyle w:val="NoSpacing"/>
      </w:pPr>
    </w:p>
    <w:p w:rsidR="009446F9" w:rsidRDefault="009446F9" w:rsidP="009446F9">
      <w:pPr>
        <w:pStyle w:val="NoSpacing"/>
      </w:pPr>
    </w:p>
    <w:p w:rsidR="009446F9" w:rsidRDefault="009446F9" w:rsidP="009446F9">
      <w:pPr>
        <w:pStyle w:val="NoSpacing"/>
      </w:pPr>
      <w:r>
        <w:t>14 Jun.1423</w:t>
      </w:r>
      <w:r>
        <w:tab/>
        <w:t>He was a juror on the inquisition post mortem held in Market Bosworth,</w:t>
      </w:r>
    </w:p>
    <w:p w:rsidR="009446F9" w:rsidRDefault="009446F9" w:rsidP="009446F9">
      <w:pPr>
        <w:pStyle w:val="NoSpacing"/>
      </w:pPr>
      <w:r>
        <w:tab/>
      </w:r>
      <w:r>
        <w:tab/>
        <w:t>Leicestershire, into lands of the late Roger Horton(q.v.).</w:t>
      </w:r>
    </w:p>
    <w:p w:rsidR="009446F9" w:rsidRDefault="009446F9" w:rsidP="009446F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22-123)</w:t>
      </w:r>
    </w:p>
    <w:p w:rsidR="009446F9" w:rsidRDefault="009446F9" w:rsidP="009446F9">
      <w:pPr>
        <w:pStyle w:val="NoSpacing"/>
      </w:pPr>
    </w:p>
    <w:p w:rsidR="009446F9" w:rsidRDefault="009446F9" w:rsidP="009446F9">
      <w:pPr>
        <w:pStyle w:val="NoSpacing"/>
      </w:pPr>
    </w:p>
    <w:p w:rsidR="009446F9" w:rsidRPr="00623C63" w:rsidRDefault="009446F9" w:rsidP="009446F9">
      <w:pPr>
        <w:pStyle w:val="NoSpacing"/>
      </w:pPr>
      <w:r>
        <w:t>2 March 2017</w:t>
      </w:r>
    </w:p>
    <w:p w:rsidR="006B2F86" w:rsidRPr="009446F9" w:rsidRDefault="009446F9" w:rsidP="00E71FC3">
      <w:pPr>
        <w:pStyle w:val="NoSpacing"/>
      </w:pPr>
      <w:bookmarkStart w:id="0" w:name="_GoBack"/>
      <w:bookmarkEnd w:id="0"/>
    </w:p>
    <w:sectPr w:rsidR="006B2F86" w:rsidRPr="009446F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6F9" w:rsidRDefault="009446F9" w:rsidP="00E71FC3">
      <w:pPr>
        <w:spacing w:after="0" w:line="240" w:lineRule="auto"/>
      </w:pPr>
      <w:r>
        <w:separator/>
      </w:r>
    </w:p>
  </w:endnote>
  <w:endnote w:type="continuationSeparator" w:id="0">
    <w:p w:rsidR="009446F9" w:rsidRDefault="009446F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6F9" w:rsidRDefault="009446F9" w:rsidP="00E71FC3">
      <w:pPr>
        <w:spacing w:after="0" w:line="240" w:lineRule="auto"/>
      </w:pPr>
      <w:r>
        <w:separator/>
      </w:r>
    </w:p>
  </w:footnote>
  <w:footnote w:type="continuationSeparator" w:id="0">
    <w:p w:rsidR="009446F9" w:rsidRDefault="009446F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6F9"/>
    <w:rsid w:val="001A7C09"/>
    <w:rsid w:val="00577BD5"/>
    <w:rsid w:val="00656CBA"/>
    <w:rsid w:val="006A1F77"/>
    <w:rsid w:val="00733BE7"/>
    <w:rsid w:val="009446F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8A825"/>
  <w15:chartTrackingRefBased/>
  <w15:docId w15:val="{466112F1-2786-43F6-9D62-EB77CB7B4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2017-03-02T19:56:00Z</dcterms:created>
  <dcterms:modified xsi:type="dcterms:W3CDTF">2017-03-02T19:57:00Z</dcterms:modified>
</cp:coreProperties>
</file>