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0B94D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IRELOND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CE16E8D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F5AFE2D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D5CE02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54CC50C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D30182F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091C723F" w14:textId="77777777" w:rsidR="000F4E23" w:rsidRPr="00065994" w:rsidRDefault="000F4E23" w:rsidP="000F4E2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3578855" w14:textId="77777777" w:rsidR="000F4E23" w:rsidRDefault="000F4E23" w:rsidP="000F4E2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015F1DD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ECB0B3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7437335" w14:textId="77777777" w:rsidR="000F4E23" w:rsidRDefault="000F4E23" w:rsidP="000F4E2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December 2024</w:t>
      </w:r>
    </w:p>
    <w:p w14:paraId="069CAA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FD61" w14:textId="77777777" w:rsidR="000F4E23" w:rsidRDefault="000F4E23" w:rsidP="009139A6">
      <w:r>
        <w:separator/>
      </w:r>
    </w:p>
  </w:endnote>
  <w:endnote w:type="continuationSeparator" w:id="0">
    <w:p w14:paraId="5F232026" w14:textId="77777777" w:rsidR="000F4E23" w:rsidRDefault="000F4E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19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78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B15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BFCCE" w14:textId="77777777" w:rsidR="000F4E23" w:rsidRDefault="000F4E23" w:rsidP="009139A6">
      <w:r>
        <w:separator/>
      </w:r>
    </w:p>
  </w:footnote>
  <w:footnote w:type="continuationSeparator" w:id="0">
    <w:p w14:paraId="7A0D6E44" w14:textId="77777777" w:rsidR="000F4E23" w:rsidRDefault="000F4E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047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94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81B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23"/>
    <w:rsid w:val="000666E0"/>
    <w:rsid w:val="000F4E23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42F55"/>
  <w15:chartTrackingRefBased/>
  <w15:docId w15:val="{1AB5A6B9-CA06-46F6-8CF0-839B23DB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2025-02-25T21:44:00Z</dcterms:created>
  <dcterms:modified xsi:type="dcterms:W3CDTF">2025-02-25T21:45:00Z</dcterms:modified>
</cp:coreProperties>
</file>