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D3B26" w14:textId="77777777" w:rsidR="001137F0" w:rsidRDefault="001137F0" w:rsidP="001137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IRELAND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2CD2DCC0" w14:textId="77777777" w:rsidR="001137F0" w:rsidRDefault="001137F0" w:rsidP="001137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King’s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06B7137" w14:textId="77777777" w:rsidR="001137F0" w:rsidRDefault="001137F0" w:rsidP="001137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E31F0D" w14:textId="77777777" w:rsidR="001137F0" w:rsidRDefault="001137F0" w:rsidP="001137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2B07EB" w14:textId="77777777" w:rsidR="001137F0" w:rsidRDefault="001137F0" w:rsidP="001137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Kyrkeby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Leicester(q.v.).</w:t>
      </w:r>
    </w:p>
    <w:p w14:paraId="65DBA62C" w14:textId="77777777" w:rsidR="001137F0" w:rsidRDefault="001137F0" w:rsidP="001137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F51A34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http://aalt.law.uh.edu/Indices/CP40Indices/CP40no888Pl.htm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BAE3014" w14:textId="77777777" w:rsidR="006D3D2A" w:rsidRDefault="006D3D2A" w:rsidP="001137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82E417" w14:textId="77777777" w:rsidR="001137F0" w:rsidRDefault="001137F0" w:rsidP="001137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7514BB" w14:textId="77777777" w:rsidR="001137F0" w:rsidRDefault="001137F0" w:rsidP="001137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A9239F" w14:textId="77777777" w:rsidR="001137F0" w:rsidRDefault="001137F0" w:rsidP="001137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June 2022</w:t>
      </w:r>
    </w:p>
    <w:p w14:paraId="1CF73A6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31E21" w14:textId="77777777" w:rsidR="001137F0" w:rsidRDefault="001137F0" w:rsidP="009139A6">
      <w:r>
        <w:separator/>
      </w:r>
    </w:p>
  </w:endnote>
  <w:endnote w:type="continuationSeparator" w:id="0">
    <w:p w14:paraId="45966E7F" w14:textId="77777777" w:rsidR="001137F0" w:rsidRDefault="001137F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D9A4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0A7D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605C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78FE7" w14:textId="77777777" w:rsidR="001137F0" w:rsidRDefault="001137F0" w:rsidP="009139A6">
      <w:r>
        <w:separator/>
      </w:r>
    </w:p>
  </w:footnote>
  <w:footnote w:type="continuationSeparator" w:id="0">
    <w:p w14:paraId="6103526F" w14:textId="77777777" w:rsidR="001137F0" w:rsidRDefault="001137F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1A19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2C43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CFED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7F0"/>
    <w:rsid w:val="000666E0"/>
    <w:rsid w:val="001137F0"/>
    <w:rsid w:val="002510B7"/>
    <w:rsid w:val="005C130B"/>
    <w:rsid w:val="006D3D2A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DB881"/>
  <w15:chartTrackingRefBased/>
  <w15:docId w15:val="{143C0CC5-ABB4-4EE5-9765-FA17F972F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137F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2022-06-03T16:14:00Z</dcterms:created>
  <dcterms:modified xsi:type="dcterms:W3CDTF">2023-05-13T07:05:00Z</dcterms:modified>
</cp:coreProperties>
</file>