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20F28" w14:textId="4AAA4697" w:rsidR="006B2F86" w:rsidRDefault="00F700C9" w:rsidP="00E71FC3">
      <w:pPr>
        <w:pStyle w:val="NoSpacing"/>
      </w:pPr>
      <w:r>
        <w:rPr>
          <w:u w:val="single"/>
        </w:rPr>
        <w:t>John IRELAND</w:t>
      </w:r>
      <w:r>
        <w:t xml:space="preserve">   </w:t>
      </w:r>
      <w:proofErr w:type="gramStart"/>
      <w:r>
        <w:t xml:space="preserve">   (</w:t>
      </w:r>
      <w:proofErr w:type="gramEnd"/>
      <w:r>
        <w:t>d.1444-5)</w:t>
      </w:r>
    </w:p>
    <w:p w14:paraId="0162F630" w14:textId="742A7311" w:rsidR="00F700C9" w:rsidRDefault="00F700C9" w:rsidP="00E71FC3">
      <w:pPr>
        <w:pStyle w:val="NoSpacing"/>
      </w:pPr>
      <w:r>
        <w:t>of Nottingham.</w:t>
      </w:r>
    </w:p>
    <w:p w14:paraId="1B8D39AF" w14:textId="13EA9CA8" w:rsidR="00F700C9" w:rsidRDefault="00F700C9" w:rsidP="00E71FC3">
      <w:pPr>
        <w:pStyle w:val="NoSpacing"/>
      </w:pPr>
    </w:p>
    <w:p w14:paraId="2A88A7B5" w14:textId="579699F4" w:rsidR="00F700C9" w:rsidRDefault="00F700C9" w:rsidP="00E71FC3">
      <w:pPr>
        <w:pStyle w:val="NoSpacing"/>
      </w:pPr>
    </w:p>
    <w:p w14:paraId="479CFF41" w14:textId="6E94726C" w:rsidR="00F700C9" w:rsidRDefault="00F700C9" w:rsidP="00E71FC3">
      <w:pPr>
        <w:pStyle w:val="NoSpacing"/>
      </w:pPr>
      <w:r>
        <w:t>= Isabell(q.v.).   (W.Y.R. p.92)</w:t>
      </w:r>
    </w:p>
    <w:p w14:paraId="4FF67A44" w14:textId="3DBD653C" w:rsidR="00F700C9" w:rsidRDefault="00F700C9" w:rsidP="00E71FC3">
      <w:pPr>
        <w:pStyle w:val="NoSpacing"/>
      </w:pPr>
    </w:p>
    <w:p w14:paraId="25E1832B" w14:textId="5771D054" w:rsidR="00F700C9" w:rsidRDefault="00F700C9" w:rsidP="00E71FC3">
      <w:pPr>
        <w:pStyle w:val="NoSpacing"/>
      </w:pPr>
    </w:p>
    <w:p w14:paraId="1064C108" w14:textId="78F8EFB0" w:rsidR="00F700C9" w:rsidRDefault="00F700C9" w:rsidP="00F700C9">
      <w:pPr>
        <w:pStyle w:val="NoSpacing"/>
      </w:pPr>
      <w:r>
        <w:t>16 Nov.1444</w:t>
      </w:r>
      <w:r>
        <w:tab/>
      </w:r>
      <w:r>
        <w:t xml:space="preserve">He made his Will.  </w:t>
      </w:r>
      <w:r>
        <w:t>(ibid.)</w:t>
      </w:r>
    </w:p>
    <w:p w14:paraId="76E67EBE" w14:textId="14E9F0D8" w:rsidR="00F700C9" w:rsidRDefault="00F700C9" w:rsidP="00F700C9">
      <w:pPr>
        <w:pStyle w:val="NoSpacing"/>
      </w:pPr>
      <w:r>
        <w:t xml:space="preserve">  9 Dec.</w:t>
      </w:r>
      <w:r w:rsidR="00C52D33">
        <w:t>1445</w:t>
      </w:r>
      <w:bookmarkStart w:id="0" w:name="_GoBack"/>
      <w:bookmarkEnd w:id="0"/>
      <w:r>
        <w:tab/>
      </w:r>
      <w:r>
        <w:t>Probate of his Will. (ibid.)</w:t>
      </w:r>
    </w:p>
    <w:p w14:paraId="03993C62" w14:textId="77777777" w:rsidR="00F700C9" w:rsidRDefault="00F700C9" w:rsidP="00F700C9">
      <w:pPr>
        <w:pStyle w:val="NoSpacing"/>
      </w:pPr>
    </w:p>
    <w:p w14:paraId="28AE2ABC" w14:textId="77777777" w:rsidR="00F700C9" w:rsidRDefault="00F700C9" w:rsidP="00F700C9">
      <w:pPr>
        <w:pStyle w:val="NoSpacing"/>
      </w:pPr>
    </w:p>
    <w:p w14:paraId="3CAA2B70" w14:textId="77777777" w:rsidR="00F700C9" w:rsidRDefault="00F700C9" w:rsidP="00F700C9">
      <w:pPr>
        <w:pStyle w:val="NoSpacing"/>
      </w:pPr>
      <w:r>
        <w:t>13 January 2019</w:t>
      </w:r>
    </w:p>
    <w:p w14:paraId="01102F53" w14:textId="4D8DC8A4" w:rsidR="00F700C9" w:rsidRDefault="00F700C9" w:rsidP="00F700C9">
      <w:pPr>
        <w:pStyle w:val="NoSpacing"/>
      </w:pPr>
    </w:p>
    <w:p w14:paraId="4451F9D6" w14:textId="16CC1A67" w:rsidR="00F700C9" w:rsidRPr="00F700C9" w:rsidRDefault="00F700C9" w:rsidP="00E71FC3">
      <w:pPr>
        <w:pStyle w:val="NoSpacing"/>
      </w:pPr>
    </w:p>
    <w:sectPr w:rsidR="00F700C9" w:rsidRPr="00F700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4313D" w14:textId="77777777" w:rsidR="00F700C9" w:rsidRDefault="00F700C9" w:rsidP="00E71FC3">
      <w:pPr>
        <w:spacing w:after="0" w:line="240" w:lineRule="auto"/>
      </w:pPr>
      <w:r>
        <w:separator/>
      </w:r>
    </w:p>
  </w:endnote>
  <w:endnote w:type="continuationSeparator" w:id="0">
    <w:p w14:paraId="774CE267" w14:textId="77777777" w:rsidR="00F700C9" w:rsidRDefault="00F700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832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E01392" w14:textId="77777777" w:rsidR="00F700C9" w:rsidRDefault="00F700C9" w:rsidP="00E71FC3">
      <w:pPr>
        <w:spacing w:after="0" w:line="240" w:lineRule="auto"/>
      </w:pPr>
      <w:r>
        <w:separator/>
      </w:r>
    </w:p>
  </w:footnote>
  <w:footnote w:type="continuationSeparator" w:id="0">
    <w:p w14:paraId="5E2DD6A6" w14:textId="77777777" w:rsidR="00F700C9" w:rsidRDefault="00F700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0C9"/>
    <w:rsid w:val="001A7C09"/>
    <w:rsid w:val="00577BD5"/>
    <w:rsid w:val="00656CBA"/>
    <w:rsid w:val="006A1F77"/>
    <w:rsid w:val="00733BE7"/>
    <w:rsid w:val="00AB52E8"/>
    <w:rsid w:val="00B16D3F"/>
    <w:rsid w:val="00BB41AC"/>
    <w:rsid w:val="00C52D33"/>
    <w:rsid w:val="00E71FC3"/>
    <w:rsid w:val="00EF4813"/>
    <w:rsid w:val="00F7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BA43F"/>
  <w15:chartTrackingRefBased/>
  <w15:docId w15:val="{78234318-03A2-4D5D-9C75-82CAE1B7E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2019-01-13T18:27:00Z</dcterms:created>
  <dcterms:modified xsi:type="dcterms:W3CDTF">2019-01-13T18:30:00Z</dcterms:modified>
</cp:coreProperties>
</file>