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B2ACA" w14:textId="77777777" w:rsidR="00407E32" w:rsidRDefault="00407E32" w:rsidP="00407E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IRELAND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d.ca.1423)</w:t>
      </w:r>
    </w:p>
    <w:p w14:paraId="08E571A3" w14:textId="77777777" w:rsidR="00407E32" w:rsidRDefault="00407E32" w:rsidP="00407E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Bertishorne</w:t>
      </w:r>
      <w:proofErr w:type="spellEnd"/>
      <w:r>
        <w:rPr>
          <w:rFonts w:cs="Times New Roman"/>
          <w:szCs w:val="24"/>
        </w:rPr>
        <w:t>. Gentleman.</w:t>
      </w:r>
    </w:p>
    <w:p w14:paraId="65451D0E" w14:textId="77777777" w:rsidR="00407E32" w:rsidRDefault="00407E32" w:rsidP="00407E32">
      <w:pPr>
        <w:pStyle w:val="NoSpacing"/>
        <w:rPr>
          <w:rFonts w:cs="Times New Roman"/>
          <w:szCs w:val="24"/>
        </w:rPr>
      </w:pPr>
    </w:p>
    <w:p w14:paraId="27788DAF" w14:textId="77777777" w:rsidR="00407E32" w:rsidRDefault="00407E32" w:rsidP="00407E32">
      <w:pPr>
        <w:pStyle w:val="NoSpacing"/>
        <w:rPr>
          <w:rFonts w:cs="Times New Roman"/>
          <w:szCs w:val="24"/>
        </w:rPr>
      </w:pPr>
    </w:p>
    <w:p w14:paraId="56E0461E" w14:textId="77777777" w:rsidR="00407E32" w:rsidRDefault="00407E32" w:rsidP="00407E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</w:t>
      </w: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Derbyshire.</w:t>
      </w:r>
    </w:p>
    <w:p w14:paraId="74EEDB0A" w14:textId="77777777" w:rsidR="00407E32" w:rsidRDefault="00407E32" w:rsidP="00407E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p.3)</w:t>
      </w:r>
    </w:p>
    <w:p w14:paraId="0A560F4A" w14:textId="77777777" w:rsidR="00407E32" w:rsidRDefault="00407E32" w:rsidP="00407E32">
      <w:pPr>
        <w:pStyle w:val="NoSpacing"/>
        <w:rPr>
          <w:rFonts w:cs="Times New Roman"/>
          <w:szCs w:val="24"/>
        </w:rPr>
      </w:pPr>
    </w:p>
    <w:p w14:paraId="229538B7" w14:textId="77777777" w:rsidR="00407E32" w:rsidRDefault="00407E32" w:rsidP="00407E32">
      <w:pPr>
        <w:pStyle w:val="NoSpacing"/>
        <w:rPr>
          <w:rFonts w:cs="Times New Roman"/>
          <w:szCs w:val="24"/>
        </w:rPr>
      </w:pPr>
    </w:p>
    <w:p w14:paraId="51AD8C1C" w14:textId="77777777" w:rsidR="00407E32" w:rsidRDefault="00407E32" w:rsidP="00407E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2023</w:t>
      </w:r>
    </w:p>
    <w:p w14:paraId="6DD87B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20DDE" w14:textId="77777777" w:rsidR="00407E32" w:rsidRDefault="00407E32" w:rsidP="009139A6">
      <w:r>
        <w:separator/>
      </w:r>
    </w:p>
  </w:endnote>
  <w:endnote w:type="continuationSeparator" w:id="0">
    <w:p w14:paraId="07AD4066" w14:textId="77777777" w:rsidR="00407E32" w:rsidRDefault="00407E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CF6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3E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AC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DAD42" w14:textId="77777777" w:rsidR="00407E32" w:rsidRDefault="00407E32" w:rsidP="009139A6">
      <w:r>
        <w:separator/>
      </w:r>
    </w:p>
  </w:footnote>
  <w:footnote w:type="continuationSeparator" w:id="0">
    <w:p w14:paraId="33A2E3D0" w14:textId="77777777" w:rsidR="00407E32" w:rsidRDefault="00407E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F2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BD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A78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32"/>
    <w:rsid w:val="000666E0"/>
    <w:rsid w:val="002510B7"/>
    <w:rsid w:val="00407E3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9161"/>
  <w15:chartTrackingRefBased/>
  <w15:docId w15:val="{018D4BB1-DB12-43A7-8EC2-7F6FE5C6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2023-11-10T18:36:00Z</dcterms:created>
  <dcterms:modified xsi:type="dcterms:W3CDTF">2023-11-10T18:53:00Z</dcterms:modified>
</cp:coreProperties>
</file>