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02A91" w14:textId="3F619E60" w:rsidR="006B2F86" w:rsidRDefault="002F2D29" w:rsidP="00E71FC3">
      <w:pPr>
        <w:pStyle w:val="NoSpacing"/>
      </w:pPr>
      <w:r>
        <w:rPr>
          <w:u w:val="single"/>
        </w:rPr>
        <w:t>Isabell IRELAND</w:t>
      </w:r>
      <w:r>
        <w:t xml:space="preserve">   </w:t>
      </w:r>
      <w:proofErr w:type="gramStart"/>
      <w:r>
        <w:t xml:space="preserve">   (</w:t>
      </w:r>
      <w:proofErr w:type="gramEnd"/>
      <w:r>
        <w:t>d.1429)</w:t>
      </w:r>
    </w:p>
    <w:p w14:paraId="1F05A663" w14:textId="72C1DFFE" w:rsidR="002F2D29" w:rsidRDefault="002F2D29" w:rsidP="00E71FC3">
      <w:pPr>
        <w:pStyle w:val="NoSpacing"/>
      </w:pPr>
      <w:r>
        <w:t>of Nottingham.</w:t>
      </w:r>
    </w:p>
    <w:p w14:paraId="12BAF5A8" w14:textId="296EF48A" w:rsidR="002F2D29" w:rsidRDefault="002F2D29" w:rsidP="00E71FC3">
      <w:pPr>
        <w:pStyle w:val="NoSpacing"/>
      </w:pPr>
    </w:p>
    <w:p w14:paraId="20A8290D" w14:textId="6E3BA62C" w:rsidR="002F2D29" w:rsidRDefault="002F2D29" w:rsidP="00E71FC3">
      <w:pPr>
        <w:pStyle w:val="NoSpacing"/>
      </w:pPr>
    </w:p>
    <w:p w14:paraId="0162C6A5" w14:textId="40E21DF8" w:rsidR="002F2D29" w:rsidRDefault="002F2D29" w:rsidP="00E71FC3">
      <w:pPr>
        <w:pStyle w:val="NoSpacing"/>
      </w:pPr>
      <w:r>
        <w:t>= John</w:t>
      </w:r>
      <w:r w:rsidR="00A94E68">
        <w:t>(q.v.)</w:t>
      </w:r>
      <w:bookmarkStart w:id="0" w:name="_GoBack"/>
      <w:bookmarkEnd w:id="0"/>
      <w:r>
        <w:t>.   (W.Y.R. p.92)</w:t>
      </w:r>
    </w:p>
    <w:p w14:paraId="651C5BAF" w14:textId="0BF631B4" w:rsidR="002F2D29" w:rsidRDefault="002F2D29" w:rsidP="00E71FC3">
      <w:pPr>
        <w:pStyle w:val="NoSpacing"/>
      </w:pPr>
    </w:p>
    <w:p w14:paraId="7EDD73CB" w14:textId="10B035CD" w:rsidR="002F2D29" w:rsidRDefault="002F2D29" w:rsidP="00E71FC3">
      <w:pPr>
        <w:pStyle w:val="NoSpacing"/>
      </w:pPr>
    </w:p>
    <w:p w14:paraId="530CA11C" w14:textId="5BBC344E" w:rsidR="002F2D29" w:rsidRDefault="002F2D29" w:rsidP="00E71FC3">
      <w:pPr>
        <w:pStyle w:val="NoSpacing"/>
      </w:pPr>
      <w:r>
        <w:t xml:space="preserve">  6 Aug.1429</w:t>
      </w:r>
      <w:r>
        <w:tab/>
        <w:t>She made her Will.  (ibid.)</w:t>
      </w:r>
    </w:p>
    <w:p w14:paraId="5E2F73CB" w14:textId="46F49F82" w:rsidR="002F2D29" w:rsidRDefault="002F2D29" w:rsidP="00E71FC3">
      <w:pPr>
        <w:pStyle w:val="NoSpacing"/>
      </w:pPr>
      <w:r>
        <w:t>29 Sep.</w:t>
      </w:r>
      <w:r>
        <w:tab/>
        <w:t>Probate of her Will.  (ibid.)</w:t>
      </w:r>
    </w:p>
    <w:p w14:paraId="3198258E" w14:textId="34E57E92" w:rsidR="002F2D29" w:rsidRDefault="002F2D29" w:rsidP="00E71FC3">
      <w:pPr>
        <w:pStyle w:val="NoSpacing"/>
      </w:pPr>
    </w:p>
    <w:p w14:paraId="6335738A" w14:textId="149E606F" w:rsidR="002F2D29" w:rsidRDefault="002F2D29" w:rsidP="00E71FC3">
      <w:pPr>
        <w:pStyle w:val="NoSpacing"/>
      </w:pPr>
    </w:p>
    <w:p w14:paraId="1AE63A00" w14:textId="41147099" w:rsidR="002F2D29" w:rsidRPr="002F2D29" w:rsidRDefault="002F2D29" w:rsidP="00E71FC3">
      <w:pPr>
        <w:pStyle w:val="NoSpacing"/>
      </w:pPr>
      <w:r>
        <w:t>13 January 2019</w:t>
      </w:r>
    </w:p>
    <w:sectPr w:rsidR="002F2D29" w:rsidRPr="002F2D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B7788" w14:textId="77777777" w:rsidR="002F2D29" w:rsidRDefault="002F2D29" w:rsidP="00E71FC3">
      <w:pPr>
        <w:spacing w:after="0" w:line="240" w:lineRule="auto"/>
      </w:pPr>
      <w:r>
        <w:separator/>
      </w:r>
    </w:p>
  </w:endnote>
  <w:endnote w:type="continuationSeparator" w:id="0">
    <w:p w14:paraId="6EB262E2" w14:textId="77777777" w:rsidR="002F2D29" w:rsidRDefault="002F2D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91F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DCAC0" w14:textId="77777777" w:rsidR="002F2D29" w:rsidRDefault="002F2D29" w:rsidP="00E71FC3">
      <w:pPr>
        <w:spacing w:after="0" w:line="240" w:lineRule="auto"/>
      </w:pPr>
      <w:r>
        <w:separator/>
      </w:r>
    </w:p>
  </w:footnote>
  <w:footnote w:type="continuationSeparator" w:id="0">
    <w:p w14:paraId="25BE7DAF" w14:textId="77777777" w:rsidR="002F2D29" w:rsidRDefault="002F2D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D29"/>
    <w:rsid w:val="001A7C09"/>
    <w:rsid w:val="002F2D29"/>
    <w:rsid w:val="00577BD5"/>
    <w:rsid w:val="00656CBA"/>
    <w:rsid w:val="006A1F77"/>
    <w:rsid w:val="00733BE7"/>
    <w:rsid w:val="00A94E6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70054"/>
  <w15:chartTrackingRefBased/>
  <w15:docId w15:val="{09CAAF60-A61B-49B3-8412-D37788C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2019-01-13T18:16:00Z</dcterms:created>
  <dcterms:modified xsi:type="dcterms:W3CDTF">2019-01-13T18:27:00Z</dcterms:modified>
</cp:coreProperties>
</file>