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D21288" w14:textId="77777777" w:rsidR="00F726A3" w:rsidRDefault="00F726A3" w:rsidP="00F726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David IRELAND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fl.1478)</w:t>
      </w:r>
    </w:p>
    <w:p w14:paraId="671DA600" w14:textId="77777777" w:rsidR="00F726A3" w:rsidRDefault="00F726A3" w:rsidP="00F726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Magdalen College, Oxford University.</w:t>
      </w:r>
    </w:p>
    <w:p w14:paraId="7776297C" w14:textId="77777777" w:rsidR="00F726A3" w:rsidRDefault="00F726A3" w:rsidP="00F726A3">
      <w:pPr>
        <w:pStyle w:val="NoSpacing"/>
        <w:rPr>
          <w:rFonts w:cs="Times New Roman"/>
          <w:szCs w:val="24"/>
        </w:rPr>
      </w:pPr>
    </w:p>
    <w:p w14:paraId="0B2271F0" w14:textId="77777777" w:rsidR="00F726A3" w:rsidRDefault="00F726A3" w:rsidP="00F726A3">
      <w:pPr>
        <w:pStyle w:val="NoSpacing"/>
        <w:rPr>
          <w:rFonts w:cs="Times New Roman"/>
          <w:szCs w:val="24"/>
        </w:rPr>
      </w:pPr>
    </w:p>
    <w:p w14:paraId="4379A947" w14:textId="77777777" w:rsidR="00F726A3" w:rsidRDefault="00F726A3" w:rsidP="00F726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1478</w:t>
      </w:r>
      <w:r>
        <w:rPr>
          <w:rFonts w:cs="Times New Roman"/>
          <w:szCs w:val="24"/>
        </w:rPr>
        <w:tab/>
        <w:t>Proctor.</w:t>
      </w:r>
    </w:p>
    <w:p w14:paraId="2D5FDF43" w14:textId="77777777" w:rsidR="00F726A3" w:rsidRDefault="00F726A3" w:rsidP="00F726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p.133)</w:t>
      </w:r>
    </w:p>
    <w:p w14:paraId="5204D858" w14:textId="77777777" w:rsidR="00F726A3" w:rsidRDefault="00F726A3" w:rsidP="00F726A3">
      <w:pPr>
        <w:pStyle w:val="NoSpacing"/>
        <w:rPr>
          <w:rFonts w:cs="Times New Roman"/>
          <w:szCs w:val="24"/>
        </w:rPr>
      </w:pPr>
    </w:p>
    <w:p w14:paraId="1EEC7AFE" w14:textId="77777777" w:rsidR="00F726A3" w:rsidRDefault="00F726A3" w:rsidP="00F726A3">
      <w:pPr>
        <w:pStyle w:val="NoSpacing"/>
        <w:rPr>
          <w:rFonts w:cs="Times New Roman"/>
          <w:szCs w:val="24"/>
        </w:rPr>
      </w:pPr>
    </w:p>
    <w:p w14:paraId="71371FA3" w14:textId="77777777" w:rsidR="00F726A3" w:rsidRDefault="00F726A3" w:rsidP="00F726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November 2024</w:t>
      </w:r>
    </w:p>
    <w:p w14:paraId="7C4E99A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51E5FC" w14:textId="77777777" w:rsidR="00F726A3" w:rsidRDefault="00F726A3" w:rsidP="009139A6">
      <w:r>
        <w:separator/>
      </w:r>
    </w:p>
  </w:endnote>
  <w:endnote w:type="continuationSeparator" w:id="0">
    <w:p w14:paraId="0A287752" w14:textId="77777777" w:rsidR="00F726A3" w:rsidRDefault="00F726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9264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D0A6F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C6A69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B15EAF" w14:textId="77777777" w:rsidR="00F726A3" w:rsidRDefault="00F726A3" w:rsidP="009139A6">
      <w:r>
        <w:separator/>
      </w:r>
    </w:p>
  </w:footnote>
  <w:footnote w:type="continuationSeparator" w:id="0">
    <w:p w14:paraId="591320D5" w14:textId="77777777" w:rsidR="00F726A3" w:rsidRDefault="00F726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C3E1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FD2A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86A5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6A3"/>
    <w:rsid w:val="00030B35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7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25FFC"/>
  <w15:chartTrackingRefBased/>
  <w15:docId w15:val="{14FC92C8-A989-4A55-9B0E-695A3DDE4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2024-11-28T09:27:00Z</dcterms:created>
  <dcterms:modified xsi:type="dcterms:W3CDTF">2024-11-28T09:27:00Z</dcterms:modified>
</cp:coreProperties>
</file>