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F6E" w:rsidRDefault="008D6F6E" w:rsidP="008D6F6E">
      <w:pPr>
        <w:pStyle w:val="NoSpacing"/>
      </w:pPr>
      <w:r>
        <w:rPr>
          <w:u w:val="single"/>
        </w:rPr>
        <w:t>Simon IREGGE</w:t>
      </w:r>
      <w:r>
        <w:t xml:space="preserve">     (fl.1457)</w:t>
      </w:r>
    </w:p>
    <w:p w:rsidR="008D6F6E" w:rsidRDefault="008D6F6E" w:rsidP="008D6F6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Hawkhurst</w:t>
      </w:r>
      <w:proofErr w:type="spellEnd"/>
      <w:r>
        <w:t>, Kent.</w:t>
      </w:r>
    </w:p>
    <w:p w:rsidR="008D6F6E" w:rsidRDefault="008D6F6E" w:rsidP="008D6F6E">
      <w:pPr>
        <w:pStyle w:val="NoSpacing"/>
      </w:pPr>
    </w:p>
    <w:p w:rsidR="008D6F6E" w:rsidRDefault="008D6F6E" w:rsidP="008D6F6E">
      <w:pPr>
        <w:pStyle w:val="NoSpacing"/>
      </w:pPr>
    </w:p>
    <w:p w:rsidR="008D6F6E" w:rsidRDefault="008D6F6E" w:rsidP="008D6F6E">
      <w:pPr>
        <w:pStyle w:val="NoSpacing"/>
      </w:pPr>
      <w:r>
        <w:tab/>
        <w:t>1457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p.267)</w:t>
      </w:r>
    </w:p>
    <w:p w:rsidR="008D6F6E" w:rsidRDefault="008D6F6E" w:rsidP="008D6F6E">
      <w:pPr>
        <w:pStyle w:val="NoSpacing"/>
      </w:pPr>
    </w:p>
    <w:p w:rsidR="008D6F6E" w:rsidRDefault="008D6F6E" w:rsidP="008D6F6E">
      <w:pPr>
        <w:pStyle w:val="NoSpacing"/>
      </w:pPr>
    </w:p>
    <w:p w:rsidR="008D6F6E" w:rsidRDefault="008D6F6E" w:rsidP="008D6F6E">
      <w:pPr>
        <w:pStyle w:val="NoSpacing"/>
      </w:pPr>
      <w:r>
        <w:t>13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F6E" w:rsidRDefault="008D6F6E" w:rsidP="00920DE3">
      <w:pPr>
        <w:spacing w:after="0" w:line="240" w:lineRule="auto"/>
      </w:pPr>
      <w:r>
        <w:separator/>
      </w:r>
    </w:p>
  </w:endnote>
  <w:endnote w:type="continuationSeparator" w:id="0">
    <w:p w:rsidR="008D6F6E" w:rsidRDefault="008D6F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F6E" w:rsidRDefault="008D6F6E" w:rsidP="00920DE3">
      <w:pPr>
        <w:spacing w:after="0" w:line="240" w:lineRule="auto"/>
      </w:pPr>
      <w:r>
        <w:separator/>
      </w:r>
    </w:p>
  </w:footnote>
  <w:footnote w:type="continuationSeparator" w:id="0">
    <w:p w:rsidR="008D6F6E" w:rsidRDefault="008D6F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6E"/>
    <w:rsid w:val="00120749"/>
    <w:rsid w:val="00624CAE"/>
    <w:rsid w:val="008D6F6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2015-04-28T21:49:00Z</dcterms:created>
  <dcterms:modified xsi:type="dcterms:W3CDTF">2015-04-28T21:50:00Z</dcterms:modified>
</cp:coreProperties>
</file>