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21A997" w14:textId="33120D44" w:rsidR="006B2F86" w:rsidRDefault="0090245F" w:rsidP="00E71FC3">
      <w:pPr>
        <w:pStyle w:val="NoSpacing"/>
      </w:pPr>
      <w:r>
        <w:rPr>
          <w:u w:val="single"/>
        </w:rPr>
        <w:t>John IREBY</w:t>
      </w:r>
      <w:r>
        <w:t xml:space="preserve">   </w:t>
      </w:r>
      <w:proofErr w:type="gramStart"/>
      <w:r>
        <w:t xml:space="preserve">   (</w:t>
      </w:r>
      <w:proofErr w:type="gramEnd"/>
      <w:r>
        <w:t>d.1484)</w:t>
      </w:r>
    </w:p>
    <w:p w14:paraId="5693B6F4" w14:textId="1390DBE8" w:rsidR="0090245F" w:rsidRDefault="0090245F" w:rsidP="00E71FC3">
      <w:pPr>
        <w:pStyle w:val="NoSpacing"/>
      </w:pPr>
      <w:r>
        <w:t>of Holme-on-Spalding-Moor, East Riding of Yorkshire.</w:t>
      </w:r>
    </w:p>
    <w:p w14:paraId="37511944" w14:textId="3D431235" w:rsidR="0090245F" w:rsidRDefault="0090245F" w:rsidP="00E71FC3">
      <w:pPr>
        <w:pStyle w:val="NoSpacing"/>
      </w:pPr>
    </w:p>
    <w:p w14:paraId="511E4030" w14:textId="10914F7A" w:rsidR="0090245F" w:rsidRDefault="0090245F" w:rsidP="00E71FC3">
      <w:pPr>
        <w:pStyle w:val="NoSpacing"/>
      </w:pPr>
    </w:p>
    <w:p w14:paraId="0643FCFE" w14:textId="77777777" w:rsidR="0090245F" w:rsidRDefault="0090245F" w:rsidP="0090245F">
      <w:pPr>
        <w:pStyle w:val="NoSpacing"/>
      </w:pPr>
      <w:r>
        <w:t>19 Oct.1484</w:t>
      </w:r>
      <w:r>
        <w:tab/>
      </w:r>
      <w:r>
        <w:t>Administration of his lands and possessions was granted. (W.Y.R. p.92)</w:t>
      </w:r>
    </w:p>
    <w:p w14:paraId="794D41CF" w14:textId="77777777" w:rsidR="0090245F" w:rsidRDefault="0090245F" w:rsidP="0090245F">
      <w:pPr>
        <w:pStyle w:val="NoSpacing"/>
      </w:pPr>
    </w:p>
    <w:p w14:paraId="23E2A27A" w14:textId="77777777" w:rsidR="0090245F" w:rsidRDefault="0090245F" w:rsidP="0090245F">
      <w:pPr>
        <w:pStyle w:val="NoSpacing"/>
      </w:pPr>
    </w:p>
    <w:p w14:paraId="487FFAF6" w14:textId="77777777" w:rsidR="0090245F" w:rsidRDefault="0090245F" w:rsidP="0090245F">
      <w:pPr>
        <w:pStyle w:val="NoSpacing"/>
      </w:pPr>
      <w:r>
        <w:t>13 January 2019</w:t>
      </w:r>
    </w:p>
    <w:p w14:paraId="31A2AD39" w14:textId="655E4493" w:rsidR="0090245F" w:rsidRPr="0090245F" w:rsidRDefault="0090245F" w:rsidP="00E71FC3">
      <w:pPr>
        <w:pStyle w:val="NoSpacing"/>
      </w:pPr>
      <w:bookmarkStart w:id="0" w:name="_GoBack"/>
      <w:bookmarkEnd w:id="0"/>
    </w:p>
    <w:sectPr w:rsidR="0090245F" w:rsidRPr="0090245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E6CF8B" w14:textId="77777777" w:rsidR="0090245F" w:rsidRDefault="0090245F" w:rsidP="00E71FC3">
      <w:pPr>
        <w:spacing w:after="0" w:line="240" w:lineRule="auto"/>
      </w:pPr>
      <w:r>
        <w:separator/>
      </w:r>
    </w:p>
  </w:endnote>
  <w:endnote w:type="continuationSeparator" w:id="0">
    <w:p w14:paraId="0C6EC3D2" w14:textId="77777777" w:rsidR="0090245F" w:rsidRDefault="0090245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20F86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C1F807" w14:textId="77777777" w:rsidR="0090245F" w:rsidRDefault="0090245F" w:rsidP="00E71FC3">
      <w:pPr>
        <w:spacing w:after="0" w:line="240" w:lineRule="auto"/>
      </w:pPr>
      <w:r>
        <w:separator/>
      </w:r>
    </w:p>
  </w:footnote>
  <w:footnote w:type="continuationSeparator" w:id="0">
    <w:p w14:paraId="121F08C2" w14:textId="77777777" w:rsidR="0090245F" w:rsidRDefault="0090245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45F"/>
    <w:rsid w:val="001A7C09"/>
    <w:rsid w:val="00577BD5"/>
    <w:rsid w:val="00656CBA"/>
    <w:rsid w:val="006A1F77"/>
    <w:rsid w:val="00733BE7"/>
    <w:rsid w:val="0090245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CD414"/>
  <w15:chartTrackingRefBased/>
  <w15:docId w15:val="{9EAA3919-16AB-4269-89A6-62091B3EE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57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2019-01-13T18:10:00Z</dcterms:created>
  <dcterms:modified xsi:type="dcterms:W3CDTF">2019-01-13T18:14:00Z</dcterms:modified>
</cp:coreProperties>
</file>