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EAD1F7" w14:textId="77777777" w:rsidR="005C1241" w:rsidRDefault="005C1241" w:rsidP="005C12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IRBY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fl.1405)</w:t>
      </w:r>
    </w:p>
    <w:p w14:paraId="3F8598BE" w14:textId="77777777" w:rsidR="005C1241" w:rsidRDefault="005C1241" w:rsidP="005C12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Melbourne.</w:t>
      </w:r>
    </w:p>
    <w:p w14:paraId="03418AB7" w14:textId="77777777" w:rsidR="005C1241" w:rsidRDefault="005C1241" w:rsidP="005C1241">
      <w:pPr>
        <w:pStyle w:val="NoSpacing"/>
        <w:rPr>
          <w:rFonts w:cs="Times New Roman"/>
          <w:szCs w:val="24"/>
        </w:rPr>
      </w:pPr>
    </w:p>
    <w:p w14:paraId="04735238" w14:textId="77777777" w:rsidR="005C1241" w:rsidRDefault="005C1241" w:rsidP="005C1241">
      <w:pPr>
        <w:pStyle w:val="NoSpacing"/>
        <w:rPr>
          <w:rFonts w:cs="Times New Roman"/>
          <w:szCs w:val="24"/>
        </w:rPr>
      </w:pPr>
    </w:p>
    <w:p w14:paraId="5725E99D" w14:textId="77777777" w:rsidR="005C1241" w:rsidRDefault="005C1241" w:rsidP="005C12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Nov.1405</w:t>
      </w:r>
      <w:r>
        <w:rPr>
          <w:rFonts w:cs="Times New Roman"/>
          <w:szCs w:val="24"/>
        </w:rPr>
        <w:tab/>
        <w:t xml:space="preserve">He was granted </w:t>
      </w:r>
      <w:proofErr w:type="spellStart"/>
      <w:r>
        <w:rPr>
          <w:rFonts w:cs="Times New Roman"/>
          <w:szCs w:val="24"/>
        </w:rPr>
        <w:t>licences</w:t>
      </w:r>
      <w:proofErr w:type="spellEnd"/>
      <w:r>
        <w:rPr>
          <w:rFonts w:cs="Times New Roman"/>
          <w:szCs w:val="24"/>
        </w:rPr>
        <w:t xml:space="preserve"> to celebrate divine services in chapels,</w:t>
      </w:r>
    </w:p>
    <w:p w14:paraId="64801081" w14:textId="77777777" w:rsidR="005C1241" w:rsidRDefault="005C1241" w:rsidP="005C12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oratories and other suitable places in the diocese of Lincoln, to choose</w:t>
      </w:r>
    </w:p>
    <w:p w14:paraId="200605AC" w14:textId="77777777" w:rsidR="005C1241" w:rsidRDefault="005C1241" w:rsidP="005C12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 confessor and to give absolution to his parishioners in reserved cases.</w:t>
      </w:r>
    </w:p>
    <w:p w14:paraId="2214650A" w14:textId="77777777" w:rsidR="005C1241" w:rsidRDefault="005C1241" w:rsidP="005C12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Each </w:t>
      </w:r>
      <w:proofErr w:type="spellStart"/>
      <w:r>
        <w:rPr>
          <w:rFonts w:cs="Times New Roman"/>
          <w:szCs w:val="24"/>
        </w:rPr>
        <w:t>licence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to last</w:t>
      </w:r>
      <w:proofErr w:type="gramEnd"/>
      <w:r>
        <w:rPr>
          <w:rFonts w:cs="Times New Roman"/>
          <w:szCs w:val="24"/>
        </w:rPr>
        <w:t xml:space="preserve"> for 3 years.</w:t>
      </w:r>
    </w:p>
    <w:p w14:paraId="0374E40A" w14:textId="77777777" w:rsidR="005C1241" w:rsidRPr="00E7711B" w:rsidRDefault="005C1241" w:rsidP="005C12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365CF7F9" w14:textId="77777777" w:rsidR="005C1241" w:rsidRDefault="005C1241" w:rsidP="005C1241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p.</w:t>
      </w:r>
      <w:r>
        <w:rPr>
          <w:rFonts w:cs="Times New Roman"/>
          <w:szCs w:val="24"/>
        </w:rPr>
        <w:t>54)</w:t>
      </w:r>
    </w:p>
    <w:p w14:paraId="27A1E8F8" w14:textId="77777777" w:rsidR="005C1241" w:rsidRDefault="005C1241" w:rsidP="005C1241">
      <w:pPr>
        <w:pStyle w:val="NoSpacing"/>
        <w:rPr>
          <w:rFonts w:cs="Times New Roman"/>
          <w:szCs w:val="24"/>
        </w:rPr>
      </w:pPr>
    </w:p>
    <w:p w14:paraId="09733FF3" w14:textId="77777777" w:rsidR="005C1241" w:rsidRDefault="005C1241" w:rsidP="005C1241">
      <w:pPr>
        <w:pStyle w:val="NoSpacing"/>
        <w:rPr>
          <w:rFonts w:cs="Times New Roman"/>
          <w:szCs w:val="24"/>
        </w:rPr>
      </w:pPr>
    </w:p>
    <w:p w14:paraId="2568F631" w14:textId="77777777" w:rsidR="005C1241" w:rsidRDefault="005C1241" w:rsidP="005C12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2024</w:t>
      </w:r>
    </w:p>
    <w:p w14:paraId="5867AA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4E0531" w14:textId="77777777" w:rsidR="005C1241" w:rsidRDefault="005C1241" w:rsidP="009139A6">
      <w:r>
        <w:separator/>
      </w:r>
    </w:p>
  </w:endnote>
  <w:endnote w:type="continuationSeparator" w:id="0">
    <w:p w14:paraId="6A4F83C6" w14:textId="77777777" w:rsidR="005C1241" w:rsidRDefault="005C12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E5C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20A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387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BE308" w14:textId="77777777" w:rsidR="005C1241" w:rsidRDefault="005C1241" w:rsidP="009139A6">
      <w:r>
        <w:separator/>
      </w:r>
    </w:p>
  </w:footnote>
  <w:footnote w:type="continuationSeparator" w:id="0">
    <w:p w14:paraId="1438D9B6" w14:textId="77777777" w:rsidR="005C1241" w:rsidRDefault="005C12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CC71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DB1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243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241"/>
    <w:rsid w:val="000666E0"/>
    <w:rsid w:val="002510B7"/>
    <w:rsid w:val="00270799"/>
    <w:rsid w:val="005C124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087E6"/>
  <w15:chartTrackingRefBased/>
  <w15:docId w15:val="{D3D81CFD-2A1F-46AB-8728-2765A0E98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2024-06-23T06:43:00Z</dcterms:created>
  <dcterms:modified xsi:type="dcterms:W3CDTF">2024-06-23T06:43:00Z</dcterms:modified>
</cp:coreProperties>
</file>