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B9728" w14:textId="77777777" w:rsidR="00E72076" w:rsidRDefault="00E72076" w:rsidP="00E72076">
      <w:pPr>
        <w:pStyle w:val="NoSpacing"/>
      </w:pPr>
      <w:r>
        <w:rPr>
          <w:u w:val="single"/>
        </w:rPr>
        <w:t>Edmund INGOLD</w:t>
      </w:r>
      <w:r>
        <w:t xml:space="preserve">   </w:t>
      </w:r>
      <w:proofErr w:type="gramStart"/>
      <w:r>
        <w:t xml:space="preserve">   (</w:t>
      </w:r>
      <w:proofErr w:type="gramEnd"/>
      <w:r>
        <w:t>fl.1438)</w:t>
      </w:r>
    </w:p>
    <w:p w14:paraId="71E2CBCB" w14:textId="77777777" w:rsidR="00E72076" w:rsidRDefault="00E72076" w:rsidP="00E72076">
      <w:pPr>
        <w:pStyle w:val="NoSpacing"/>
      </w:pPr>
    </w:p>
    <w:p w14:paraId="24B12B1A" w14:textId="77777777" w:rsidR="00E72076" w:rsidRDefault="00E72076" w:rsidP="00E72076">
      <w:pPr>
        <w:pStyle w:val="NoSpacing"/>
      </w:pPr>
    </w:p>
    <w:p w14:paraId="3BCF3DC4" w14:textId="77777777" w:rsidR="00E72076" w:rsidRDefault="00E72076" w:rsidP="00E72076">
      <w:pPr>
        <w:pStyle w:val="NoSpacing"/>
      </w:pPr>
      <w:r>
        <w:t>21 Aug.1438</w:t>
      </w:r>
      <w:r>
        <w:tab/>
        <w:t xml:space="preserve">He was a witness when John </w:t>
      </w:r>
      <w:proofErr w:type="spellStart"/>
      <w:r>
        <w:t>Gunneld</w:t>
      </w:r>
      <w:proofErr w:type="spellEnd"/>
      <w:r>
        <w:t xml:space="preserve"> of Bury </w:t>
      </w:r>
      <w:proofErr w:type="spellStart"/>
      <w:proofErr w:type="gramStart"/>
      <w:r>
        <w:t>St.Edmunds</w:t>
      </w:r>
      <w:proofErr w:type="spellEnd"/>
      <w:proofErr w:type="gramEnd"/>
      <w:r>
        <w:t>, Suffolk(q.v.),</w:t>
      </w:r>
    </w:p>
    <w:p w14:paraId="18816052" w14:textId="77777777" w:rsidR="00E72076" w:rsidRDefault="00E72076" w:rsidP="00E72076">
      <w:pPr>
        <w:pStyle w:val="NoSpacing"/>
        <w:ind w:left="1440"/>
      </w:pPr>
      <w:r>
        <w:t xml:space="preserve">quitclaimed lands, tenements, rents and services in Clopton and Otley to him, William Austyn of Middleton(q.v.) and John </w:t>
      </w:r>
      <w:proofErr w:type="spellStart"/>
      <w:r>
        <w:t>Morys</w:t>
      </w:r>
      <w:proofErr w:type="spellEnd"/>
      <w:r>
        <w:t xml:space="preserve"> of </w:t>
      </w:r>
      <w:proofErr w:type="spellStart"/>
      <w:r>
        <w:t>Framsden</w:t>
      </w:r>
      <w:proofErr w:type="spellEnd"/>
      <w:r>
        <w:t>(q.v.). At</w:t>
      </w:r>
    </w:p>
    <w:p w14:paraId="3658F4A5" w14:textId="77777777" w:rsidR="00E72076" w:rsidRDefault="00E72076" w:rsidP="00E72076">
      <w:pPr>
        <w:pStyle w:val="NoSpacing"/>
        <w:ind w:left="1440"/>
      </w:pPr>
      <w:r>
        <w:t>Otley.</w:t>
      </w:r>
    </w:p>
    <w:p w14:paraId="0DAE2307" w14:textId="77777777" w:rsidR="00E72076" w:rsidRDefault="00E72076" w:rsidP="00E72076">
      <w:pPr>
        <w:pStyle w:val="NoSpacing"/>
      </w:pPr>
      <w:r>
        <w:tab/>
      </w:r>
      <w:r>
        <w:tab/>
        <w:t>(P.R.O. ref. WARD 2/49/175/15)</w:t>
      </w:r>
    </w:p>
    <w:p w14:paraId="6C828926" w14:textId="77777777" w:rsidR="00E72076" w:rsidRDefault="00E72076" w:rsidP="00E72076">
      <w:pPr>
        <w:pStyle w:val="NoSpacing"/>
      </w:pPr>
    </w:p>
    <w:p w14:paraId="66D46D30" w14:textId="77777777" w:rsidR="00E72076" w:rsidRDefault="00E72076" w:rsidP="00E72076">
      <w:pPr>
        <w:pStyle w:val="NoSpacing"/>
      </w:pPr>
    </w:p>
    <w:p w14:paraId="7E6DCA56" w14:textId="77777777" w:rsidR="00E72076" w:rsidRDefault="00E72076" w:rsidP="00E72076">
      <w:pPr>
        <w:pStyle w:val="NoSpacing"/>
      </w:pPr>
      <w:r>
        <w:t>29 May 2019</w:t>
      </w:r>
    </w:p>
    <w:p w14:paraId="75889984" w14:textId="77777777" w:rsidR="006B2F86" w:rsidRPr="00E71FC3" w:rsidRDefault="00E720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FC35BB" w14:textId="77777777" w:rsidR="00E72076" w:rsidRDefault="00E72076" w:rsidP="00E71FC3">
      <w:pPr>
        <w:spacing w:after="0" w:line="240" w:lineRule="auto"/>
      </w:pPr>
      <w:r>
        <w:separator/>
      </w:r>
    </w:p>
  </w:endnote>
  <w:endnote w:type="continuationSeparator" w:id="0">
    <w:p w14:paraId="5AC54C58" w14:textId="77777777" w:rsidR="00E72076" w:rsidRDefault="00E720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0F4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6519F" w14:textId="77777777" w:rsidR="00E72076" w:rsidRDefault="00E72076" w:rsidP="00E71FC3">
      <w:pPr>
        <w:spacing w:after="0" w:line="240" w:lineRule="auto"/>
      </w:pPr>
      <w:r>
        <w:separator/>
      </w:r>
    </w:p>
  </w:footnote>
  <w:footnote w:type="continuationSeparator" w:id="0">
    <w:p w14:paraId="3C0965FD" w14:textId="77777777" w:rsidR="00E72076" w:rsidRDefault="00E720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7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207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40F48"/>
  <w15:chartTrackingRefBased/>
  <w15:docId w15:val="{C3E734F5-A3EF-4422-92AA-EB79A696D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2019-06-16T21:20:00Z</dcterms:created>
  <dcterms:modified xsi:type="dcterms:W3CDTF">2019-06-16T21:21:00Z</dcterms:modified>
</cp:coreProperties>
</file>