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9EBB2" w14:textId="7546D6E1" w:rsidR="006B2F86" w:rsidRDefault="005F2868" w:rsidP="00E71FC3">
      <w:pPr>
        <w:pStyle w:val="NoSpacing"/>
      </w:pPr>
      <w:r>
        <w:rPr>
          <w:u w:val="single"/>
        </w:rPr>
        <w:t>sir John INGLOND</w:t>
      </w:r>
      <w:r>
        <w:t xml:space="preserve">   </w:t>
      </w:r>
      <w:proofErr w:type="gramStart"/>
      <w:r>
        <w:t xml:space="preserve">   (</w:t>
      </w:r>
      <w:proofErr w:type="gramEnd"/>
      <w:r>
        <w:t>fl.1442)</w:t>
      </w:r>
    </w:p>
    <w:p w14:paraId="39AE69CE" w14:textId="42A0A6FB" w:rsidR="005F2868" w:rsidRDefault="005F2868" w:rsidP="00E71FC3">
      <w:pPr>
        <w:pStyle w:val="NoSpacing"/>
      </w:pPr>
      <w:r>
        <w:t>Chaplain.</w:t>
      </w:r>
    </w:p>
    <w:p w14:paraId="2832C972" w14:textId="3F66E139" w:rsidR="005F2868" w:rsidRDefault="005F2868" w:rsidP="00E71FC3">
      <w:pPr>
        <w:pStyle w:val="NoSpacing"/>
      </w:pPr>
    </w:p>
    <w:p w14:paraId="68DB1422" w14:textId="37A040AE" w:rsidR="005F2868" w:rsidRDefault="005F2868" w:rsidP="00E71FC3">
      <w:pPr>
        <w:pStyle w:val="NoSpacing"/>
      </w:pPr>
    </w:p>
    <w:p w14:paraId="19DE355F" w14:textId="7A8B6BD5" w:rsidR="005F2868" w:rsidRDefault="005F2868" w:rsidP="00E71FC3">
      <w:pPr>
        <w:pStyle w:val="NoSpacing"/>
      </w:pPr>
      <w:r>
        <w:t>30 Jun.1442</w:t>
      </w:r>
      <w:r>
        <w:tab/>
        <w:t xml:space="preserve">Margaret </w:t>
      </w:r>
      <w:proofErr w:type="spellStart"/>
      <w:r>
        <w:t>Payn</w:t>
      </w:r>
      <w:proofErr w:type="spellEnd"/>
      <w:r>
        <w:t xml:space="preserve"> of </w:t>
      </w:r>
      <w:proofErr w:type="spellStart"/>
      <w:r>
        <w:t>Hacerhill</w:t>
      </w:r>
      <w:proofErr w:type="spellEnd"/>
      <w:r>
        <w:t>, Suffolk(q.v.), appointed him as an executor</w:t>
      </w:r>
    </w:p>
    <w:p w14:paraId="51B4BF31" w14:textId="1C5D5A93" w:rsidR="005F2868" w:rsidRDefault="005F2868" w:rsidP="00E71FC3">
      <w:pPr>
        <w:pStyle w:val="NoSpacing"/>
      </w:pPr>
      <w:r>
        <w:tab/>
      </w:r>
      <w:r>
        <w:tab/>
        <w:t>of her Will.   (“Sudbury Wills” vol.1 p.78)</w:t>
      </w:r>
    </w:p>
    <w:p w14:paraId="44686D07" w14:textId="752B8526" w:rsidR="005F2868" w:rsidRDefault="005F2868" w:rsidP="00E71FC3">
      <w:pPr>
        <w:pStyle w:val="NoSpacing"/>
      </w:pPr>
    </w:p>
    <w:p w14:paraId="219FFA51" w14:textId="1152C47A" w:rsidR="005F2868" w:rsidRDefault="005F2868" w:rsidP="00E71FC3">
      <w:pPr>
        <w:pStyle w:val="NoSpacing"/>
      </w:pPr>
    </w:p>
    <w:p w14:paraId="2F484800" w14:textId="40E054CD" w:rsidR="005F2868" w:rsidRPr="005F2868" w:rsidRDefault="005F2868" w:rsidP="00E71FC3">
      <w:pPr>
        <w:pStyle w:val="NoSpacing"/>
      </w:pPr>
      <w:r>
        <w:t>13 June 2019</w:t>
      </w:r>
      <w:bookmarkStart w:id="0" w:name="_GoBack"/>
      <w:bookmarkEnd w:id="0"/>
    </w:p>
    <w:sectPr w:rsidR="005F2868" w:rsidRPr="005F28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F1364A" w14:textId="77777777" w:rsidR="005F2868" w:rsidRDefault="005F2868" w:rsidP="00E71FC3">
      <w:pPr>
        <w:spacing w:after="0" w:line="240" w:lineRule="auto"/>
      </w:pPr>
      <w:r>
        <w:separator/>
      </w:r>
    </w:p>
  </w:endnote>
  <w:endnote w:type="continuationSeparator" w:id="0">
    <w:p w14:paraId="0F540E80" w14:textId="77777777" w:rsidR="005F2868" w:rsidRDefault="005F28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AFAA6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3E07C" w14:textId="77777777" w:rsidR="005F2868" w:rsidRDefault="005F2868" w:rsidP="00E71FC3">
      <w:pPr>
        <w:spacing w:after="0" w:line="240" w:lineRule="auto"/>
      </w:pPr>
      <w:r>
        <w:separator/>
      </w:r>
    </w:p>
  </w:footnote>
  <w:footnote w:type="continuationSeparator" w:id="0">
    <w:p w14:paraId="6735457C" w14:textId="77777777" w:rsidR="005F2868" w:rsidRDefault="005F28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68"/>
    <w:rsid w:val="001A7C09"/>
    <w:rsid w:val="00577BD5"/>
    <w:rsid w:val="005F286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3D34C"/>
  <w15:chartTrackingRefBased/>
  <w15:docId w15:val="{2318F257-D23D-4D0F-8044-5EEC6A58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2019-06-13T13:03:00Z</dcterms:created>
  <dcterms:modified xsi:type="dcterms:W3CDTF">2019-06-13T13:05:00Z</dcterms:modified>
</cp:coreProperties>
</file>