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187ED" w14:textId="77777777" w:rsidR="00133B2C" w:rsidRDefault="00133B2C" w:rsidP="00133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John INDE (? </w:t>
      </w:r>
      <w:proofErr w:type="gramStart"/>
      <w:r>
        <w:rPr>
          <w:rFonts w:ascii="Times New Roman" w:hAnsi="Times New Roman" w:cs="Times New Roman"/>
          <w:u w:val="single"/>
        </w:rPr>
        <w:t>JUDE)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14:paraId="37486424" w14:textId="77777777" w:rsidR="00133B2C" w:rsidRDefault="00133B2C" w:rsidP="00133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Great </w:t>
      </w:r>
      <w:proofErr w:type="spellStart"/>
      <w:r>
        <w:rPr>
          <w:rFonts w:ascii="Times New Roman" w:hAnsi="Times New Roman" w:cs="Times New Roman"/>
        </w:rPr>
        <w:t>Baddowe</w:t>
      </w:r>
      <w:proofErr w:type="spellEnd"/>
      <w:r>
        <w:rPr>
          <w:rFonts w:ascii="Times New Roman" w:hAnsi="Times New Roman" w:cs="Times New Roman"/>
        </w:rPr>
        <w:t>, Essex. Tanner.</w:t>
      </w:r>
    </w:p>
    <w:p w14:paraId="6F369922" w14:textId="77777777" w:rsidR="00133B2C" w:rsidRDefault="00133B2C" w:rsidP="00133B2C">
      <w:pPr>
        <w:rPr>
          <w:rFonts w:ascii="Times New Roman" w:hAnsi="Times New Roman" w:cs="Times New Roman"/>
        </w:rPr>
      </w:pPr>
    </w:p>
    <w:p w14:paraId="1C9DA850" w14:textId="77777777" w:rsidR="00133B2C" w:rsidRDefault="00133B2C" w:rsidP="00133B2C">
      <w:pPr>
        <w:rPr>
          <w:rFonts w:ascii="Times New Roman" w:hAnsi="Times New Roman" w:cs="Times New Roman"/>
        </w:rPr>
      </w:pPr>
    </w:p>
    <w:p w14:paraId="674EBB62" w14:textId="77777777" w:rsidR="00133B2C" w:rsidRDefault="00133B2C" w:rsidP="00133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Michael </w:t>
      </w:r>
      <w:proofErr w:type="spellStart"/>
      <w:r>
        <w:rPr>
          <w:rFonts w:ascii="Times New Roman" w:hAnsi="Times New Roman" w:cs="Times New Roman"/>
        </w:rPr>
        <w:t>Wynchecombe</w:t>
      </w:r>
      <w:proofErr w:type="spellEnd"/>
      <w:r>
        <w:rPr>
          <w:rFonts w:ascii="Times New Roman" w:hAnsi="Times New Roman" w:cs="Times New Roman"/>
        </w:rPr>
        <w:t xml:space="preserve"> of Barking(q.v.) brought a plaint of debt against him,</w:t>
      </w:r>
    </w:p>
    <w:p w14:paraId="527792E4" w14:textId="77777777" w:rsidR="00133B2C" w:rsidRDefault="00133B2C" w:rsidP="00133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Cousedewe</w:t>
      </w:r>
      <w:proofErr w:type="spellEnd"/>
      <w:r>
        <w:rPr>
          <w:rFonts w:ascii="Times New Roman" w:hAnsi="Times New Roman" w:cs="Times New Roman"/>
        </w:rPr>
        <w:t xml:space="preserve"> of Barking(q.v.), Thomas </w:t>
      </w:r>
      <w:proofErr w:type="spellStart"/>
      <w:r>
        <w:rPr>
          <w:rFonts w:ascii="Times New Roman" w:hAnsi="Times New Roman" w:cs="Times New Roman"/>
        </w:rPr>
        <w:t>Wylson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Nazeing</w:t>
      </w:r>
      <w:proofErr w:type="spellEnd"/>
      <w:r>
        <w:rPr>
          <w:rFonts w:ascii="Times New Roman" w:hAnsi="Times New Roman" w:cs="Times New Roman"/>
        </w:rPr>
        <w:t>(q.v.) and</w:t>
      </w:r>
    </w:p>
    <w:p w14:paraId="504B0B12" w14:textId="77777777" w:rsidR="00133B2C" w:rsidRDefault="00133B2C" w:rsidP="00133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Colyns</w:t>
      </w:r>
      <w:proofErr w:type="spellEnd"/>
      <w:r>
        <w:rPr>
          <w:rFonts w:ascii="Times New Roman" w:hAnsi="Times New Roman" w:cs="Times New Roman"/>
        </w:rPr>
        <w:t xml:space="preserve"> of Shenfield(q.v.).</w:t>
      </w:r>
    </w:p>
    <w:p w14:paraId="69F48E00" w14:textId="77777777" w:rsidR="00133B2C" w:rsidRDefault="00133B2C" w:rsidP="00133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5F87562" w14:textId="77777777" w:rsidR="00133B2C" w:rsidRDefault="00133B2C" w:rsidP="00133B2C">
      <w:pPr>
        <w:rPr>
          <w:rFonts w:ascii="Times New Roman" w:hAnsi="Times New Roman" w:cs="Times New Roman"/>
        </w:rPr>
      </w:pPr>
    </w:p>
    <w:p w14:paraId="07BC1336" w14:textId="77777777" w:rsidR="00133B2C" w:rsidRDefault="00133B2C" w:rsidP="00133B2C">
      <w:pPr>
        <w:rPr>
          <w:rFonts w:ascii="Times New Roman" w:hAnsi="Times New Roman" w:cs="Times New Roman"/>
        </w:rPr>
      </w:pPr>
    </w:p>
    <w:p w14:paraId="5539B397" w14:textId="77777777" w:rsidR="00133B2C" w:rsidRDefault="00133B2C" w:rsidP="00133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2019</w:t>
      </w:r>
    </w:p>
    <w:p w14:paraId="438D2824" w14:textId="77777777" w:rsidR="006B2F86" w:rsidRPr="00E71FC3" w:rsidRDefault="00133B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172A9" w14:textId="77777777" w:rsidR="00133B2C" w:rsidRDefault="00133B2C" w:rsidP="00E71FC3">
      <w:r>
        <w:separator/>
      </w:r>
    </w:p>
  </w:endnote>
  <w:endnote w:type="continuationSeparator" w:id="0">
    <w:p w14:paraId="05CAB2A3" w14:textId="77777777" w:rsidR="00133B2C" w:rsidRDefault="00133B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C3E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9CD70" w14:textId="77777777" w:rsidR="00133B2C" w:rsidRDefault="00133B2C" w:rsidP="00E71FC3">
      <w:r>
        <w:separator/>
      </w:r>
    </w:p>
  </w:footnote>
  <w:footnote w:type="continuationSeparator" w:id="0">
    <w:p w14:paraId="22E036E0" w14:textId="77777777" w:rsidR="00133B2C" w:rsidRDefault="00133B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2C"/>
    <w:rsid w:val="00133B2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9820"/>
  <w15:chartTrackingRefBased/>
  <w15:docId w15:val="{EC29F736-F3E1-4D87-8520-E7B06893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B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33B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2019-06-01T18:43:00Z</dcterms:created>
  <dcterms:modified xsi:type="dcterms:W3CDTF">2019-06-01T18:43:00Z</dcterms:modified>
</cp:coreProperties>
</file>