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38AD22" w14:textId="77777777" w:rsidR="00D07A01" w:rsidRDefault="00D07A01" w:rsidP="00D07A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IDYS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3556DBAD" w14:textId="77777777" w:rsidR="00D07A01" w:rsidRDefault="00D07A01" w:rsidP="00D07A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Norwich. Notary.</w:t>
      </w:r>
    </w:p>
    <w:p w14:paraId="60364C05" w14:textId="77777777" w:rsidR="00D07A01" w:rsidRDefault="00D07A01" w:rsidP="00D07A01">
      <w:pPr>
        <w:rPr>
          <w:rFonts w:ascii="Times New Roman" w:hAnsi="Times New Roman" w:cs="Times New Roman"/>
        </w:rPr>
      </w:pPr>
    </w:p>
    <w:p w14:paraId="1E0F434B" w14:textId="77777777" w:rsidR="00D07A01" w:rsidRDefault="00D07A01" w:rsidP="00D07A01">
      <w:pPr>
        <w:rPr>
          <w:rFonts w:ascii="Times New Roman" w:hAnsi="Times New Roman" w:cs="Times New Roman"/>
        </w:rPr>
      </w:pPr>
    </w:p>
    <w:p w14:paraId="4A95682A" w14:textId="77777777" w:rsidR="00D07A01" w:rsidRDefault="00D07A01" w:rsidP="00D07A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Thomas Caraway of Norwich(q.v.) brought a plaint of debt against him.</w:t>
      </w:r>
    </w:p>
    <w:p w14:paraId="60C9FDE1" w14:textId="77777777" w:rsidR="00D07A01" w:rsidRDefault="00D07A01" w:rsidP="00D07A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401D8CC9" w14:textId="77777777" w:rsidR="00D07A01" w:rsidRDefault="00D07A01" w:rsidP="00D07A01">
      <w:pPr>
        <w:rPr>
          <w:rFonts w:ascii="Times New Roman" w:hAnsi="Times New Roman" w:cs="Times New Roman"/>
        </w:rPr>
      </w:pPr>
    </w:p>
    <w:p w14:paraId="48AED203" w14:textId="77777777" w:rsidR="00D07A01" w:rsidRDefault="00D07A01" w:rsidP="00D07A01">
      <w:pPr>
        <w:rPr>
          <w:rFonts w:ascii="Times New Roman" w:hAnsi="Times New Roman" w:cs="Times New Roman"/>
        </w:rPr>
      </w:pPr>
    </w:p>
    <w:p w14:paraId="75BB9281" w14:textId="77777777" w:rsidR="00D07A01" w:rsidRDefault="00D07A01" w:rsidP="00D07A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June 2019</w:t>
      </w:r>
    </w:p>
    <w:p w14:paraId="5BE27A96" w14:textId="77777777" w:rsidR="006B2F86" w:rsidRPr="00E71FC3" w:rsidRDefault="00D07A0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149B9A" w14:textId="77777777" w:rsidR="00D07A01" w:rsidRDefault="00D07A01" w:rsidP="00E71FC3">
      <w:r>
        <w:separator/>
      </w:r>
    </w:p>
  </w:endnote>
  <w:endnote w:type="continuationSeparator" w:id="0">
    <w:p w14:paraId="1F1789D4" w14:textId="77777777" w:rsidR="00D07A01" w:rsidRDefault="00D07A0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771CC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85BF36" w14:textId="77777777" w:rsidR="00D07A01" w:rsidRDefault="00D07A01" w:rsidP="00E71FC3">
      <w:r>
        <w:separator/>
      </w:r>
    </w:p>
  </w:footnote>
  <w:footnote w:type="continuationSeparator" w:id="0">
    <w:p w14:paraId="1A4D3A51" w14:textId="77777777" w:rsidR="00D07A01" w:rsidRDefault="00D07A0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A01"/>
    <w:rsid w:val="001A7C09"/>
    <w:rsid w:val="00577BD5"/>
    <w:rsid w:val="00656CBA"/>
    <w:rsid w:val="006A1F77"/>
    <w:rsid w:val="00733BE7"/>
    <w:rsid w:val="00AB52E8"/>
    <w:rsid w:val="00B16D3F"/>
    <w:rsid w:val="00BB41AC"/>
    <w:rsid w:val="00D07A0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272BB"/>
  <w15:chartTrackingRefBased/>
  <w15:docId w15:val="{20679964-AF28-4F2C-913A-7C449EACE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7A0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2019-07-02T19:35:00Z</dcterms:created>
  <dcterms:modified xsi:type="dcterms:W3CDTF">2019-07-02T19:35:00Z</dcterms:modified>
</cp:coreProperties>
</file>