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6D542" w14:textId="7C1F5418" w:rsidR="006B2F86" w:rsidRDefault="007D5409" w:rsidP="00E71FC3">
      <w:pPr>
        <w:pStyle w:val="NoSpacing"/>
      </w:pPr>
      <w:r>
        <w:rPr>
          <w:u w:val="single"/>
        </w:rPr>
        <w:t>Thomas HUKSTER</w:t>
      </w:r>
      <w:r>
        <w:t xml:space="preserve">   </w:t>
      </w:r>
      <w:proofErr w:type="gramStart"/>
      <w:r>
        <w:t xml:space="preserve">   (</w:t>
      </w:r>
      <w:proofErr w:type="gramEnd"/>
      <w:r>
        <w:t>d.1460-1)</w:t>
      </w:r>
    </w:p>
    <w:p w14:paraId="58EA1B92" w14:textId="38049071" w:rsidR="007D5409" w:rsidRDefault="007D5409" w:rsidP="00E71FC3">
      <w:pPr>
        <w:pStyle w:val="NoSpacing"/>
      </w:pPr>
      <w:r>
        <w:t>of Hull. Barker.</w:t>
      </w:r>
    </w:p>
    <w:p w14:paraId="222618F8" w14:textId="2A98945F" w:rsidR="007D5409" w:rsidRDefault="007D5409" w:rsidP="00E71FC3">
      <w:pPr>
        <w:pStyle w:val="NoSpacing"/>
      </w:pPr>
    </w:p>
    <w:p w14:paraId="3A80D5C8" w14:textId="7B962841" w:rsidR="007D5409" w:rsidRDefault="007D5409" w:rsidP="00E71FC3">
      <w:pPr>
        <w:pStyle w:val="NoSpacing"/>
      </w:pPr>
    </w:p>
    <w:p w14:paraId="4A933435" w14:textId="79A3BFBE" w:rsidR="007D5409" w:rsidRDefault="007D5409" w:rsidP="00E71FC3">
      <w:pPr>
        <w:pStyle w:val="NoSpacing"/>
      </w:pPr>
      <w:r>
        <w:t>29 Sep.1460</w:t>
      </w:r>
      <w:r>
        <w:tab/>
        <w:t>He made his Will.   (W.Y.R. p.90)</w:t>
      </w:r>
    </w:p>
    <w:p w14:paraId="19FFE765" w14:textId="092DA0D6" w:rsidR="007D5409" w:rsidRDefault="007D5409" w:rsidP="00E71FC3">
      <w:pPr>
        <w:pStyle w:val="NoSpacing"/>
      </w:pPr>
      <w:r>
        <w:t>10 Feb.1461</w:t>
      </w:r>
      <w:r>
        <w:tab/>
        <w:t>Probate of his Will.   (ibid.)</w:t>
      </w:r>
    </w:p>
    <w:p w14:paraId="367FD629" w14:textId="6147A102" w:rsidR="007D5409" w:rsidRDefault="007D5409" w:rsidP="00E71FC3">
      <w:pPr>
        <w:pStyle w:val="NoSpacing"/>
      </w:pPr>
    </w:p>
    <w:p w14:paraId="13F8B9D3" w14:textId="47FD7CF0" w:rsidR="007D5409" w:rsidRDefault="007D5409" w:rsidP="00E71FC3">
      <w:pPr>
        <w:pStyle w:val="NoSpacing"/>
      </w:pPr>
    </w:p>
    <w:p w14:paraId="62AEE03F" w14:textId="3A93FEE0" w:rsidR="007D5409" w:rsidRPr="007D5409" w:rsidRDefault="007D5409" w:rsidP="00E71FC3">
      <w:pPr>
        <w:pStyle w:val="NoSpacing"/>
      </w:pPr>
      <w:r>
        <w:t>22 December 2018</w:t>
      </w:r>
      <w:bookmarkStart w:id="0" w:name="_GoBack"/>
      <w:bookmarkEnd w:id="0"/>
    </w:p>
    <w:sectPr w:rsidR="007D5409" w:rsidRPr="007D54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88551" w14:textId="77777777" w:rsidR="007D5409" w:rsidRDefault="007D5409" w:rsidP="00E71FC3">
      <w:pPr>
        <w:spacing w:after="0" w:line="240" w:lineRule="auto"/>
      </w:pPr>
      <w:r>
        <w:separator/>
      </w:r>
    </w:p>
  </w:endnote>
  <w:endnote w:type="continuationSeparator" w:id="0">
    <w:p w14:paraId="336245B2" w14:textId="77777777" w:rsidR="007D5409" w:rsidRDefault="007D54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6B5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0094F" w14:textId="77777777" w:rsidR="007D5409" w:rsidRDefault="007D5409" w:rsidP="00E71FC3">
      <w:pPr>
        <w:spacing w:after="0" w:line="240" w:lineRule="auto"/>
      </w:pPr>
      <w:r>
        <w:separator/>
      </w:r>
    </w:p>
  </w:footnote>
  <w:footnote w:type="continuationSeparator" w:id="0">
    <w:p w14:paraId="4F3B556D" w14:textId="77777777" w:rsidR="007D5409" w:rsidRDefault="007D54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09"/>
    <w:rsid w:val="001A7C09"/>
    <w:rsid w:val="00577BD5"/>
    <w:rsid w:val="00656CBA"/>
    <w:rsid w:val="006A1F77"/>
    <w:rsid w:val="00733BE7"/>
    <w:rsid w:val="007D540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C5692"/>
  <w15:chartTrackingRefBased/>
  <w15:docId w15:val="{4037D0BA-BB47-48DC-9772-9A58D56E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2018-12-22T22:27:00Z</dcterms:created>
  <dcterms:modified xsi:type="dcterms:W3CDTF">2018-12-22T22:36:00Z</dcterms:modified>
</cp:coreProperties>
</file>