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64F" w:rsidRDefault="007D264F" w:rsidP="007D264F">
      <w:pPr>
        <w:pStyle w:val="NoSpacing"/>
      </w:pPr>
      <w:r>
        <w:rPr>
          <w:u w:val="single"/>
        </w:rPr>
        <w:t>William HUKKEL</w:t>
      </w:r>
      <w:r>
        <w:t xml:space="preserve">      (fl.1458-79)</w:t>
      </w:r>
    </w:p>
    <w:p w:rsidR="007D264F" w:rsidRDefault="007D264F" w:rsidP="007D264F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Hempstead, Norfolk.</w:t>
      </w:r>
      <w:proofErr w:type="gramEnd"/>
    </w:p>
    <w:p w:rsidR="007D264F" w:rsidRDefault="007D264F" w:rsidP="007D264F">
      <w:pPr>
        <w:pStyle w:val="NoSpacing"/>
      </w:pPr>
    </w:p>
    <w:p w:rsidR="007D264F" w:rsidRDefault="007D264F" w:rsidP="007D264F">
      <w:pPr>
        <w:pStyle w:val="NoSpacing"/>
      </w:pPr>
    </w:p>
    <w:p w:rsidR="007D264F" w:rsidRDefault="007D264F" w:rsidP="007D264F">
      <w:pPr>
        <w:pStyle w:val="NoSpacing"/>
      </w:pPr>
      <w:r>
        <w:t xml:space="preserve">       1458-79</w:t>
      </w:r>
      <w:r>
        <w:tab/>
        <w:t>He was Rector.</w:t>
      </w:r>
    </w:p>
    <w:p w:rsidR="007D264F" w:rsidRDefault="007D264F" w:rsidP="007D264F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7D264F" w:rsidRDefault="007D264F" w:rsidP="007D264F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pp.308-12 by Francis </w:t>
      </w:r>
      <w:proofErr w:type="spellStart"/>
      <w:r>
        <w:t>Blomefield</w:t>
      </w:r>
      <w:proofErr w:type="spellEnd"/>
      <w:r>
        <w:t>)</w:t>
      </w:r>
    </w:p>
    <w:p w:rsidR="007D264F" w:rsidRDefault="007D264F" w:rsidP="007D264F">
      <w:pPr>
        <w:pStyle w:val="NoSpacing"/>
      </w:pPr>
    </w:p>
    <w:p w:rsidR="007D264F" w:rsidRPr="006C2A7E" w:rsidRDefault="007D264F" w:rsidP="007D264F">
      <w:pPr>
        <w:pStyle w:val="NoSpacing"/>
        <w:rPr>
          <w:u w:val="single"/>
        </w:rPr>
      </w:pPr>
    </w:p>
    <w:p w:rsidR="007D264F" w:rsidRDefault="007D264F" w:rsidP="007D264F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64F" w:rsidRDefault="007D264F" w:rsidP="00920DE3">
      <w:pPr>
        <w:spacing w:after="0" w:line="240" w:lineRule="auto"/>
      </w:pPr>
      <w:r>
        <w:separator/>
      </w:r>
    </w:p>
  </w:endnote>
  <w:endnote w:type="continuationSeparator" w:id="0">
    <w:p w:rsidR="007D264F" w:rsidRDefault="007D26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64F" w:rsidRDefault="007D264F" w:rsidP="00920DE3">
      <w:pPr>
        <w:spacing w:after="0" w:line="240" w:lineRule="auto"/>
      </w:pPr>
      <w:r>
        <w:separator/>
      </w:r>
    </w:p>
  </w:footnote>
  <w:footnote w:type="continuationSeparator" w:id="0">
    <w:p w:rsidR="007D264F" w:rsidRDefault="007D26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64F"/>
    <w:rsid w:val="00120749"/>
    <w:rsid w:val="00624CAE"/>
    <w:rsid w:val="007D264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2015-07-21T19:08:00Z</dcterms:created>
  <dcterms:modified xsi:type="dcterms:W3CDTF">2015-07-21T19:08:00Z</dcterms:modified>
</cp:coreProperties>
</file>