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E32EF" w14:textId="77777777" w:rsidR="00BE44D5" w:rsidRDefault="00BE44D5" w:rsidP="00BE44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HUKINS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fl.1447-53)</w:t>
      </w:r>
    </w:p>
    <w:p w14:paraId="77A4BFE8" w14:textId="77777777" w:rsidR="00BE44D5" w:rsidRDefault="00BE44D5" w:rsidP="00BE44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St.Michael’s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Irstead</w:t>
      </w:r>
      <w:proofErr w:type="spellEnd"/>
      <w:r>
        <w:rPr>
          <w:rFonts w:cs="Times New Roman"/>
          <w:szCs w:val="24"/>
        </w:rPr>
        <w:t>, Norfolk.</w:t>
      </w:r>
    </w:p>
    <w:p w14:paraId="06631342" w14:textId="77777777" w:rsidR="00BE44D5" w:rsidRDefault="00BE44D5" w:rsidP="00BE44D5">
      <w:pPr>
        <w:pStyle w:val="NoSpacing"/>
        <w:jc w:val="both"/>
        <w:rPr>
          <w:rFonts w:cs="Times New Roman"/>
          <w:szCs w:val="24"/>
        </w:rPr>
      </w:pPr>
    </w:p>
    <w:p w14:paraId="21E674B7" w14:textId="77777777" w:rsidR="00BE44D5" w:rsidRDefault="00BE44D5" w:rsidP="00BE44D5">
      <w:pPr>
        <w:pStyle w:val="NoSpacing"/>
        <w:jc w:val="both"/>
        <w:rPr>
          <w:rFonts w:cs="Times New Roman"/>
          <w:szCs w:val="24"/>
        </w:rPr>
      </w:pPr>
    </w:p>
    <w:p w14:paraId="21184AA1" w14:textId="77777777" w:rsidR="00BE44D5" w:rsidRDefault="00BE44D5" w:rsidP="00BE44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1447</w:t>
      </w:r>
      <w:r>
        <w:rPr>
          <w:rFonts w:cs="Times New Roman"/>
          <w:szCs w:val="24"/>
        </w:rPr>
        <w:tab/>
        <w:t>He became Vicar.</w:t>
      </w:r>
    </w:p>
    <w:p w14:paraId="3BF3B42B" w14:textId="77777777" w:rsidR="00BE44D5" w:rsidRDefault="00BE44D5" w:rsidP="00BE44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F539982" w14:textId="77777777" w:rsidR="00BE44D5" w:rsidRDefault="00BE44D5" w:rsidP="00BE44D5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46-9,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1534D96F" w14:textId="77777777" w:rsidR="00BE44D5" w:rsidRDefault="00BE44D5" w:rsidP="00BE44D5">
      <w:pPr>
        <w:pStyle w:val="NoSpacing"/>
        <w:rPr>
          <w:rFonts w:cs="Times New Roman"/>
          <w:szCs w:val="24"/>
        </w:rPr>
      </w:pPr>
    </w:p>
    <w:p w14:paraId="27863C8F" w14:textId="77777777" w:rsidR="00BE44D5" w:rsidRDefault="00BE44D5" w:rsidP="00BE44D5">
      <w:pPr>
        <w:pStyle w:val="NoSpacing"/>
        <w:rPr>
          <w:rFonts w:cs="Times New Roman"/>
          <w:szCs w:val="24"/>
        </w:rPr>
      </w:pPr>
    </w:p>
    <w:p w14:paraId="63CE0D7E" w14:textId="77777777" w:rsidR="00BE44D5" w:rsidRDefault="00BE44D5" w:rsidP="00BE44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2024</w:t>
      </w:r>
    </w:p>
    <w:p w14:paraId="781DC1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C2B4" w14:textId="77777777" w:rsidR="00BE44D5" w:rsidRDefault="00BE44D5" w:rsidP="009139A6">
      <w:r>
        <w:separator/>
      </w:r>
    </w:p>
  </w:endnote>
  <w:endnote w:type="continuationSeparator" w:id="0">
    <w:p w14:paraId="0485FA1C" w14:textId="77777777" w:rsidR="00BE44D5" w:rsidRDefault="00BE44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010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7FE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59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4E9DD" w14:textId="77777777" w:rsidR="00BE44D5" w:rsidRDefault="00BE44D5" w:rsidP="009139A6">
      <w:r>
        <w:separator/>
      </w:r>
    </w:p>
  </w:footnote>
  <w:footnote w:type="continuationSeparator" w:id="0">
    <w:p w14:paraId="23D242CF" w14:textId="77777777" w:rsidR="00BE44D5" w:rsidRDefault="00BE44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2D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09E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CCA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D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44D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721F5"/>
  <w15:chartTrackingRefBased/>
  <w15:docId w15:val="{D4841150-65F5-474A-ADB5-0600D261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2024-01-28T19:49:00Z</dcterms:created>
  <dcterms:modified xsi:type="dcterms:W3CDTF">2024-01-28T19:50:00Z</dcterms:modified>
</cp:coreProperties>
</file>