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HUKELYN</w:t>
      </w:r>
      <w:r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7033" w:rsidRDefault="008B7033" w:rsidP="008B70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033" w:rsidRDefault="008B7033" w:rsidP="00564E3C">
      <w:pPr>
        <w:spacing w:after="0" w:line="240" w:lineRule="auto"/>
      </w:pPr>
      <w:r>
        <w:separator/>
      </w:r>
    </w:p>
  </w:endnote>
  <w:endnote w:type="continuationSeparator" w:id="0">
    <w:p w:rsidR="008B7033" w:rsidRDefault="008B70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7033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033" w:rsidRDefault="008B7033" w:rsidP="00564E3C">
      <w:pPr>
        <w:spacing w:after="0" w:line="240" w:lineRule="auto"/>
      </w:pPr>
      <w:r>
        <w:separator/>
      </w:r>
    </w:p>
  </w:footnote>
  <w:footnote w:type="continuationSeparator" w:id="0">
    <w:p w:rsidR="008B7033" w:rsidRDefault="008B70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33"/>
    <w:rsid w:val="00372DC6"/>
    <w:rsid w:val="00564E3C"/>
    <w:rsid w:val="0064591D"/>
    <w:rsid w:val="008B703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60FD4-9FB5-4CD9-8914-407EB5C9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2015-10-29T20:34:00Z</dcterms:created>
  <dcterms:modified xsi:type="dcterms:W3CDTF">2015-10-29T20:35:00Z</dcterms:modified>
</cp:coreProperties>
</file>