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HUKELYN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Exeter into the </w:t>
      </w: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Champarnon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21-266)</w:t>
      </w: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34A4C" w:rsidRDefault="00134A4C" w:rsidP="00134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134A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A4C" w:rsidRDefault="00134A4C" w:rsidP="00564E3C">
      <w:pPr>
        <w:spacing w:after="0" w:line="240" w:lineRule="auto"/>
      </w:pPr>
      <w:r>
        <w:separator/>
      </w:r>
    </w:p>
  </w:endnote>
  <w:endnote w:type="continuationSeparator" w:id="0">
    <w:p w:rsidR="00134A4C" w:rsidRDefault="00134A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34A4C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A4C" w:rsidRDefault="00134A4C" w:rsidP="00564E3C">
      <w:pPr>
        <w:spacing w:after="0" w:line="240" w:lineRule="auto"/>
      </w:pPr>
      <w:r>
        <w:separator/>
      </w:r>
    </w:p>
  </w:footnote>
  <w:footnote w:type="continuationSeparator" w:id="0">
    <w:p w:rsidR="00134A4C" w:rsidRDefault="00134A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4C"/>
    <w:rsid w:val="00134A4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12C43"/>
  <w15:chartTrackingRefBased/>
  <w15:docId w15:val="{CEABDCC0-51ED-4128-A2A7-B80249AE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2016-02-21T19:58:00Z</dcterms:created>
  <dcterms:modified xsi:type="dcterms:W3CDTF">2016-02-21T19:59:00Z</dcterms:modified>
</cp:coreProperties>
</file>