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06CDF" w14:textId="77777777" w:rsidR="00AA6F3B" w:rsidRPr="00C87227" w:rsidRDefault="00AA6F3B" w:rsidP="00AA6F3B">
      <w:pPr>
        <w:pStyle w:val="NoSpacing"/>
      </w:pPr>
      <w:r w:rsidRPr="00C87227">
        <w:rPr>
          <w:u w:val="single"/>
        </w:rPr>
        <w:t>Piers HUKE</w:t>
      </w:r>
      <w:r w:rsidRPr="00C87227">
        <w:t xml:space="preserve">    </w:t>
      </w:r>
      <w:proofErr w:type="gramStart"/>
      <w:r w:rsidRPr="00C87227">
        <w:t xml:space="preserve">   (</w:t>
      </w:r>
      <w:proofErr w:type="gramEnd"/>
      <w:r w:rsidRPr="00C87227">
        <w:t>fl.1453)</w:t>
      </w:r>
    </w:p>
    <w:p w14:paraId="34FD8B6B" w14:textId="77777777" w:rsidR="00AA6F3B" w:rsidRPr="00C87227" w:rsidRDefault="00AA6F3B" w:rsidP="00AA6F3B">
      <w:pPr>
        <w:pStyle w:val="NoSpacing"/>
      </w:pPr>
      <w:r w:rsidRPr="00C87227">
        <w:t>Painter.</w:t>
      </w:r>
    </w:p>
    <w:p w14:paraId="7DDA4AA1" w14:textId="77777777" w:rsidR="00AA6F3B" w:rsidRPr="00C87227" w:rsidRDefault="00AA6F3B" w:rsidP="00AA6F3B">
      <w:pPr>
        <w:pStyle w:val="NoSpacing"/>
      </w:pPr>
    </w:p>
    <w:p w14:paraId="3A6DFC9F" w14:textId="77777777" w:rsidR="00AA6F3B" w:rsidRPr="00C87227" w:rsidRDefault="00AA6F3B" w:rsidP="00AA6F3B">
      <w:pPr>
        <w:pStyle w:val="NoSpacing"/>
      </w:pPr>
    </w:p>
    <w:p w14:paraId="28813C9A" w14:textId="77777777" w:rsidR="00AA6F3B" w:rsidRPr="00C87227" w:rsidRDefault="00AA6F3B" w:rsidP="00AA6F3B">
      <w:pPr>
        <w:rPr>
          <w:rFonts w:ascii="Times New Roman" w:hAnsi="Times New Roman" w:cs="Times New Roman"/>
          <w:sz w:val="24"/>
          <w:szCs w:val="24"/>
        </w:rPr>
      </w:pPr>
      <w:r w:rsidRPr="00C87227">
        <w:rPr>
          <w:rFonts w:ascii="Times New Roman" w:hAnsi="Times New Roman" w:cs="Times New Roman"/>
          <w:sz w:val="24"/>
          <w:szCs w:val="24"/>
        </w:rPr>
        <w:t>11 May1453</w:t>
      </w:r>
      <w:r w:rsidRPr="00C87227">
        <w:rPr>
          <w:rFonts w:ascii="Times New Roman" w:hAnsi="Times New Roman" w:cs="Times New Roman"/>
          <w:sz w:val="24"/>
          <w:szCs w:val="24"/>
        </w:rPr>
        <w:tab/>
        <w:t xml:space="preserve">He was one of those whom the Court of Chivalry assigned to advise </w:t>
      </w:r>
      <w:proofErr w:type="gramStart"/>
      <w:r w:rsidRPr="00C87227">
        <w:rPr>
          <w:rFonts w:ascii="Times New Roman" w:hAnsi="Times New Roman" w:cs="Times New Roman"/>
          <w:sz w:val="24"/>
          <w:szCs w:val="24"/>
        </w:rPr>
        <w:t>Robert</w:t>
      </w:r>
      <w:proofErr w:type="gramEnd"/>
      <w:r w:rsidRPr="00C872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E9573" w14:textId="77777777" w:rsidR="00AA6F3B" w:rsidRPr="00C87227" w:rsidRDefault="00AA6F3B" w:rsidP="00AA6F3B">
      <w:pPr>
        <w:rPr>
          <w:rFonts w:ascii="Times New Roman" w:hAnsi="Times New Roman" w:cs="Times New Roman"/>
          <w:sz w:val="24"/>
          <w:szCs w:val="24"/>
        </w:rPr>
      </w:pPr>
      <w:r w:rsidRPr="00C87227">
        <w:rPr>
          <w:rFonts w:ascii="Times New Roman" w:hAnsi="Times New Roman" w:cs="Times New Roman"/>
          <w:sz w:val="24"/>
          <w:szCs w:val="24"/>
        </w:rPr>
        <w:tab/>
      </w:r>
      <w:r w:rsidRPr="00C8722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87227">
        <w:rPr>
          <w:rFonts w:ascii="Times New Roman" w:hAnsi="Times New Roman" w:cs="Times New Roman"/>
          <w:sz w:val="24"/>
          <w:szCs w:val="24"/>
        </w:rPr>
        <w:t>Norreys</w:t>
      </w:r>
      <w:proofErr w:type="spellEnd"/>
      <w:r w:rsidRPr="00C87227">
        <w:rPr>
          <w:rFonts w:ascii="Times New Roman" w:hAnsi="Times New Roman" w:cs="Times New Roman"/>
          <w:sz w:val="24"/>
          <w:szCs w:val="24"/>
        </w:rPr>
        <w:t xml:space="preserve">(q.v.) prior to his trial by combat against John </w:t>
      </w:r>
      <w:proofErr w:type="spellStart"/>
      <w:r w:rsidRPr="00C87227">
        <w:rPr>
          <w:rFonts w:ascii="Times New Roman" w:hAnsi="Times New Roman" w:cs="Times New Roman"/>
          <w:sz w:val="24"/>
          <w:szCs w:val="24"/>
        </w:rPr>
        <w:t>Lyalton</w:t>
      </w:r>
      <w:proofErr w:type="spellEnd"/>
      <w:r w:rsidRPr="00C87227">
        <w:rPr>
          <w:rFonts w:ascii="Times New Roman" w:hAnsi="Times New Roman" w:cs="Times New Roman"/>
          <w:sz w:val="24"/>
          <w:szCs w:val="24"/>
        </w:rPr>
        <w:t>(q.v.) at</w:t>
      </w:r>
    </w:p>
    <w:p w14:paraId="41B8046A" w14:textId="77777777" w:rsidR="00AA6F3B" w:rsidRDefault="00AA6F3B" w:rsidP="00AA6F3B">
      <w:pPr>
        <w:rPr>
          <w:rFonts w:ascii="Times New Roman" w:hAnsi="Times New Roman" w:cs="Times New Roman"/>
          <w:sz w:val="24"/>
          <w:szCs w:val="24"/>
        </w:rPr>
      </w:pPr>
      <w:r w:rsidRPr="00C87227">
        <w:rPr>
          <w:rFonts w:ascii="Times New Roman" w:hAnsi="Times New Roman" w:cs="Times New Roman"/>
          <w:sz w:val="24"/>
          <w:szCs w:val="24"/>
        </w:rPr>
        <w:tab/>
      </w:r>
      <w:r w:rsidRPr="00C87227">
        <w:rPr>
          <w:rFonts w:ascii="Times New Roman" w:hAnsi="Times New Roman" w:cs="Times New Roman"/>
          <w:sz w:val="24"/>
          <w:szCs w:val="24"/>
        </w:rPr>
        <w:tab/>
        <w:t>Smithfield on 25 June.   (Ricardian XXV pp.75-6)</w:t>
      </w:r>
    </w:p>
    <w:p w14:paraId="61188DA5" w14:textId="77777777" w:rsidR="00AA6F3B" w:rsidRPr="00C87227" w:rsidRDefault="00AA6F3B" w:rsidP="00AA6F3B">
      <w:pPr>
        <w:rPr>
          <w:rFonts w:ascii="Times New Roman" w:hAnsi="Times New Roman" w:cs="Times New Roman"/>
          <w:sz w:val="24"/>
          <w:szCs w:val="24"/>
        </w:rPr>
      </w:pPr>
    </w:p>
    <w:p w14:paraId="4B8E33B8" w14:textId="77777777" w:rsidR="00AA6F3B" w:rsidRPr="00C87227" w:rsidRDefault="00AA6F3B" w:rsidP="00AA6F3B">
      <w:pPr>
        <w:pStyle w:val="NoSpacing"/>
      </w:pPr>
    </w:p>
    <w:p w14:paraId="2962FDA6" w14:textId="77777777" w:rsidR="00AA6F3B" w:rsidRDefault="00AA6F3B" w:rsidP="00AA6F3B">
      <w:pPr>
        <w:pStyle w:val="NoSpacing"/>
      </w:pPr>
      <w:r w:rsidRPr="00C87227">
        <w:t>17 April 2024</w:t>
      </w:r>
    </w:p>
    <w:p w14:paraId="69CD9C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AFA5" w14:textId="77777777" w:rsidR="00AA6F3B" w:rsidRDefault="00AA6F3B" w:rsidP="009139A6">
      <w:r>
        <w:separator/>
      </w:r>
    </w:p>
  </w:endnote>
  <w:endnote w:type="continuationSeparator" w:id="0">
    <w:p w14:paraId="4178952B" w14:textId="77777777" w:rsidR="00AA6F3B" w:rsidRDefault="00AA6F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71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5E6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D6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DF05C" w14:textId="77777777" w:rsidR="00AA6F3B" w:rsidRDefault="00AA6F3B" w:rsidP="009139A6">
      <w:r>
        <w:separator/>
      </w:r>
    </w:p>
  </w:footnote>
  <w:footnote w:type="continuationSeparator" w:id="0">
    <w:p w14:paraId="3BF477B5" w14:textId="77777777" w:rsidR="00AA6F3B" w:rsidRDefault="00AA6F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D60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374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830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3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6F3B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DE2E"/>
  <w15:chartTrackingRefBased/>
  <w15:docId w15:val="{63522AD3-7EA4-4019-A2B2-F2E0DF62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F3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2024-04-28T13:52:00Z</dcterms:created>
  <dcterms:modified xsi:type="dcterms:W3CDTF">2024-04-28T13:53:00Z</dcterms:modified>
</cp:coreProperties>
</file>