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9F0C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0C143953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Liskeard, Cornwall. Mercer.</w:t>
      </w:r>
    </w:p>
    <w:p w14:paraId="7EE7CDD6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D07CC9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4FF02D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Courtenay, Earl of Devon(q.v.),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</w:p>
    <w:p w14:paraId="2FBDE14A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Clemens(q.v.) brought a plaint of debt against him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Touker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22789FCA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Liskeard(q.v.).</w:t>
      </w:r>
    </w:p>
    <w:p w14:paraId="0896BBF0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9B49878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49E280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831719" w14:textId="77777777" w:rsidR="007532F5" w:rsidRDefault="007532F5" w:rsidP="007532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2022</w:t>
      </w:r>
    </w:p>
    <w:p w14:paraId="10C60B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98634" w14:textId="77777777" w:rsidR="007532F5" w:rsidRDefault="007532F5" w:rsidP="009139A6">
      <w:r>
        <w:separator/>
      </w:r>
    </w:p>
  </w:endnote>
  <w:endnote w:type="continuationSeparator" w:id="0">
    <w:p w14:paraId="2A6C33C5" w14:textId="77777777" w:rsidR="007532F5" w:rsidRDefault="007532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1A6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F7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F1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54FF" w14:textId="77777777" w:rsidR="007532F5" w:rsidRDefault="007532F5" w:rsidP="009139A6">
      <w:r>
        <w:separator/>
      </w:r>
    </w:p>
  </w:footnote>
  <w:footnote w:type="continuationSeparator" w:id="0">
    <w:p w14:paraId="621E0FB5" w14:textId="77777777" w:rsidR="007532F5" w:rsidRDefault="007532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D76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D7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D9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F5"/>
    <w:rsid w:val="000666E0"/>
    <w:rsid w:val="002510B7"/>
    <w:rsid w:val="005C130B"/>
    <w:rsid w:val="007532F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FB70"/>
  <w15:chartTrackingRefBased/>
  <w15:docId w15:val="{13AFC635-CB16-41BE-A454-DAB49A88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32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2022-08-11T20:13:00Z</dcterms:created>
  <dcterms:modified xsi:type="dcterms:W3CDTF">2022-08-11T20:13:00Z</dcterms:modified>
</cp:coreProperties>
</file>