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D9AB2" w14:textId="3F0CB52B" w:rsidR="006B2F86" w:rsidRDefault="008B184B" w:rsidP="00E71FC3">
      <w:pPr>
        <w:pStyle w:val="NoSpacing"/>
      </w:pPr>
      <w:r>
        <w:rPr>
          <w:u w:val="single"/>
        </w:rPr>
        <w:t>Elizabeth HUISH</w:t>
      </w:r>
      <w:r>
        <w:t xml:space="preserve">    </w:t>
      </w:r>
      <w:proofErr w:type="gramStart"/>
      <w:r>
        <w:t xml:space="preserve">   (</w:t>
      </w:r>
      <w:proofErr w:type="gramEnd"/>
      <w:r>
        <w:t>fl.1430)</w:t>
      </w:r>
    </w:p>
    <w:p w14:paraId="658F0963" w14:textId="3B6801D8" w:rsidR="008B184B" w:rsidRDefault="008B184B" w:rsidP="00E71FC3">
      <w:pPr>
        <w:pStyle w:val="NoSpacing"/>
      </w:pPr>
    </w:p>
    <w:p w14:paraId="201B7E02" w14:textId="59BDD197" w:rsidR="008B184B" w:rsidRDefault="008B184B" w:rsidP="00E71FC3">
      <w:pPr>
        <w:pStyle w:val="NoSpacing"/>
      </w:pPr>
    </w:p>
    <w:p w14:paraId="621E76E7" w14:textId="1AB8801C" w:rsidR="008B184B" w:rsidRDefault="008B184B" w:rsidP="00E71FC3">
      <w:pPr>
        <w:pStyle w:val="NoSpacing"/>
      </w:pPr>
      <w:r>
        <w:t>Daughter of Nicholas Huish(fl.1410-</w:t>
      </w:r>
      <w:proofErr w:type="gramStart"/>
      <w:r>
        <w:t>23)(</w:t>
      </w:r>
      <w:proofErr w:type="gramEnd"/>
      <w:r>
        <w:t>q.v.).   (H.O.C. III pp.439-40)</w:t>
      </w:r>
    </w:p>
    <w:p w14:paraId="331777DB" w14:textId="6E02277A" w:rsidR="008B184B" w:rsidRDefault="008B184B" w:rsidP="00E71FC3">
      <w:pPr>
        <w:pStyle w:val="NoSpacing"/>
      </w:pPr>
      <w:r>
        <w:t xml:space="preserve">= Thomas </w:t>
      </w:r>
      <w:proofErr w:type="spellStart"/>
      <w:r>
        <w:t>Vyner</w:t>
      </w:r>
      <w:proofErr w:type="spellEnd"/>
      <w:r>
        <w:t>.   (ibid.)</w:t>
      </w:r>
    </w:p>
    <w:p w14:paraId="63B1673C" w14:textId="27D242A3" w:rsidR="008B184B" w:rsidRDefault="008B184B" w:rsidP="00E71FC3">
      <w:pPr>
        <w:pStyle w:val="NoSpacing"/>
      </w:pPr>
    </w:p>
    <w:p w14:paraId="485338E3" w14:textId="3BBA35DB" w:rsidR="008B184B" w:rsidRDefault="008B184B" w:rsidP="00E71FC3">
      <w:pPr>
        <w:pStyle w:val="NoSpacing"/>
      </w:pPr>
    </w:p>
    <w:p w14:paraId="71B0E0C8" w14:textId="6D730077" w:rsidR="008B184B" w:rsidRPr="008B184B" w:rsidRDefault="008B184B" w:rsidP="00E71FC3">
      <w:pPr>
        <w:pStyle w:val="NoSpacing"/>
      </w:pPr>
      <w:r>
        <w:t>9 August 2018</w:t>
      </w:r>
      <w:bookmarkStart w:id="0" w:name="_GoBack"/>
      <w:bookmarkEnd w:id="0"/>
    </w:p>
    <w:sectPr w:rsidR="008B184B" w:rsidRPr="008B18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C4974" w14:textId="77777777" w:rsidR="008B184B" w:rsidRDefault="008B184B" w:rsidP="00E71FC3">
      <w:pPr>
        <w:spacing w:after="0" w:line="240" w:lineRule="auto"/>
      </w:pPr>
      <w:r>
        <w:separator/>
      </w:r>
    </w:p>
  </w:endnote>
  <w:endnote w:type="continuationSeparator" w:id="0">
    <w:p w14:paraId="3BAD7C74" w14:textId="77777777" w:rsidR="008B184B" w:rsidRDefault="008B18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C1E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46D09" w14:textId="77777777" w:rsidR="008B184B" w:rsidRDefault="008B184B" w:rsidP="00E71FC3">
      <w:pPr>
        <w:spacing w:after="0" w:line="240" w:lineRule="auto"/>
      </w:pPr>
      <w:r>
        <w:separator/>
      </w:r>
    </w:p>
  </w:footnote>
  <w:footnote w:type="continuationSeparator" w:id="0">
    <w:p w14:paraId="56B81DF6" w14:textId="77777777" w:rsidR="008B184B" w:rsidRDefault="008B18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4B"/>
    <w:rsid w:val="001A7C09"/>
    <w:rsid w:val="00577BD5"/>
    <w:rsid w:val="00656CBA"/>
    <w:rsid w:val="006A1F77"/>
    <w:rsid w:val="00733BE7"/>
    <w:rsid w:val="008B184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22D21"/>
  <w15:chartTrackingRefBased/>
  <w15:docId w15:val="{818795C5-A271-46AC-B4DB-5C3F2B59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2018-08-09T20:37:00Z</dcterms:created>
  <dcterms:modified xsi:type="dcterms:W3CDTF">2018-08-09T20:39:00Z</dcterms:modified>
</cp:coreProperties>
</file>