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6DFA5" w14:textId="77777777" w:rsidR="00951182" w:rsidRDefault="00951182" w:rsidP="009511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Philip HUGYN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07AE8C4B" w14:textId="77777777" w:rsidR="00951182" w:rsidRDefault="00951182" w:rsidP="009511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4E48DA6F" w14:textId="77777777" w:rsidR="00951182" w:rsidRDefault="00951182" w:rsidP="009511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BF0AF36" w14:textId="77777777" w:rsidR="00951182" w:rsidRDefault="00951182" w:rsidP="009511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B7E911F" w14:textId="77777777" w:rsidR="00951182" w:rsidRDefault="00951182" w:rsidP="009511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01921853" w14:textId="77777777" w:rsidR="00951182" w:rsidRDefault="00951182" w:rsidP="009511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5CBBD542" w14:textId="77777777" w:rsidR="00951182" w:rsidRDefault="00951182" w:rsidP="00951182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CF12C28" w14:textId="77777777" w:rsidR="00951182" w:rsidRDefault="00951182" w:rsidP="0095118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3B37BE0B" w14:textId="77777777" w:rsidR="00951182" w:rsidRDefault="00951182" w:rsidP="009511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48278B9" w14:textId="77777777" w:rsidR="00951182" w:rsidRDefault="00951182" w:rsidP="009511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C5E2B0B" w14:textId="77777777" w:rsidR="00951182" w:rsidRDefault="00951182" w:rsidP="0095118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7 December 2022</w:t>
      </w:r>
    </w:p>
    <w:p w14:paraId="371B39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10678" w14:textId="77777777" w:rsidR="00951182" w:rsidRDefault="00951182" w:rsidP="009139A6">
      <w:r>
        <w:separator/>
      </w:r>
    </w:p>
  </w:endnote>
  <w:endnote w:type="continuationSeparator" w:id="0">
    <w:p w14:paraId="4A329346" w14:textId="77777777" w:rsidR="00951182" w:rsidRDefault="009511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0C1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83A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3DD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048BD" w14:textId="77777777" w:rsidR="00951182" w:rsidRDefault="00951182" w:rsidP="009139A6">
      <w:r>
        <w:separator/>
      </w:r>
    </w:p>
  </w:footnote>
  <w:footnote w:type="continuationSeparator" w:id="0">
    <w:p w14:paraId="5D4D5469" w14:textId="77777777" w:rsidR="00951182" w:rsidRDefault="009511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F0E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0E9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3BE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182"/>
    <w:rsid w:val="000666E0"/>
    <w:rsid w:val="002510B7"/>
    <w:rsid w:val="005C130B"/>
    <w:rsid w:val="00826F5C"/>
    <w:rsid w:val="009139A6"/>
    <w:rsid w:val="009448BB"/>
    <w:rsid w:val="00947624"/>
    <w:rsid w:val="00951182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80252"/>
  <w15:chartTrackingRefBased/>
  <w15:docId w15:val="{3E2A4E70-935D-47E0-AD4A-5B9C2E1F0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2022-12-26T19:00:00Z</dcterms:created>
  <dcterms:modified xsi:type="dcterms:W3CDTF">2022-12-26T19:01:00Z</dcterms:modified>
</cp:coreProperties>
</file>