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31F42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HUGYN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1930BAD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3133F0D9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AB7832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2ED4F4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forcible entry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Fychet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Haselbury</w:t>
      </w:r>
      <w:proofErr w:type="spellEnd"/>
    </w:p>
    <w:p w14:paraId="48AC76B9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Plucknett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Somerset(q.v.), his wife, Edith(q.v.),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Sanforde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B536822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Askerswell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Dorset(q.v.), his wife, Joan(q.v.),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Champe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69CE9A6B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Chideock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his wife, Joan(q.v.),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Attewey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Walkford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3606F24F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Fychet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Haselbury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Plunknett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Somerset(q.v.).</w:t>
      </w:r>
    </w:p>
    <w:p w14:paraId="438A88B5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4AB5096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Taunton, Somerset(q.v.).</w:t>
      </w:r>
    </w:p>
    <w:p w14:paraId="2B3F5340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3769800A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61C58A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E42B07" w14:textId="77777777" w:rsidR="00F03B7F" w:rsidRDefault="00F03B7F" w:rsidP="00F03B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February 2021</w:t>
      </w:r>
    </w:p>
    <w:p w14:paraId="772D0B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AB5A6" w14:textId="77777777" w:rsidR="00F03B7F" w:rsidRDefault="00F03B7F" w:rsidP="009139A6">
      <w:r>
        <w:separator/>
      </w:r>
    </w:p>
  </w:endnote>
  <w:endnote w:type="continuationSeparator" w:id="0">
    <w:p w14:paraId="0E61BB4E" w14:textId="77777777" w:rsidR="00F03B7F" w:rsidRDefault="00F03B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382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E03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591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E070B" w14:textId="77777777" w:rsidR="00F03B7F" w:rsidRDefault="00F03B7F" w:rsidP="009139A6">
      <w:r>
        <w:separator/>
      </w:r>
    </w:p>
  </w:footnote>
  <w:footnote w:type="continuationSeparator" w:id="0">
    <w:p w14:paraId="2EA04A37" w14:textId="77777777" w:rsidR="00F03B7F" w:rsidRDefault="00F03B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745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C1C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77A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7F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03B7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CB408"/>
  <w15:chartTrackingRefBased/>
  <w15:docId w15:val="{B871C85A-DD13-48DD-9070-FC514A75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3B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2021-03-15T12:05:00Z</dcterms:created>
  <dcterms:modified xsi:type="dcterms:W3CDTF">2021-03-15T12:06:00Z</dcterms:modified>
</cp:coreProperties>
</file>