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CCB7C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HUGYN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fl.1465)</w:t>
      </w:r>
    </w:p>
    <w:p w14:paraId="04D723A0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Esquire.</w:t>
      </w:r>
    </w:p>
    <w:p w14:paraId="4C7E60DB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</w:p>
    <w:p w14:paraId="27568016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</w:p>
    <w:p w14:paraId="3C7C8D41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 xml:space="preserve">He made a plaint of trespass and taking against William </w:t>
      </w:r>
      <w:proofErr w:type="spellStart"/>
      <w:r>
        <w:rPr>
          <w:rFonts w:cs="Times New Roman"/>
          <w:szCs w:val="24"/>
          <w:lang w:val="en-GB"/>
        </w:rPr>
        <w:t>Harepath</w:t>
      </w:r>
      <w:proofErr w:type="spellEnd"/>
      <w:r>
        <w:rPr>
          <w:rFonts w:cs="Times New Roman"/>
          <w:szCs w:val="24"/>
          <w:lang w:val="en-GB"/>
        </w:rPr>
        <w:t xml:space="preserve"> of</w:t>
      </w:r>
    </w:p>
    <w:p w14:paraId="1143D879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Crediton, Devon(q.v.), and four others.</w:t>
      </w:r>
    </w:p>
    <w:p w14:paraId="72D455F9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A07796">
          <w:rPr>
            <w:rStyle w:val="Hyperlink"/>
            <w:rFonts w:cs="Times New Roman"/>
            <w:szCs w:val="24"/>
            <w:lang w:val="en-GB"/>
          </w:rPr>
          <w:t>http://aalt.law.uh.edu/Indices/CP40Indices/CP40no814/CP40no814Pl.htm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6F31E40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</w:p>
    <w:p w14:paraId="47DC7390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</w:p>
    <w:p w14:paraId="6F4A2DE2" w14:textId="77777777" w:rsidR="000440E0" w:rsidRDefault="000440E0" w:rsidP="000440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January 2024</w:t>
      </w:r>
    </w:p>
    <w:p w14:paraId="432DD7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665DF" w14:textId="77777777" w:rsidR="000440E0" w:rsidRDefault="000440E0" w:rsidP="009139A6">
      <w:r>
        <w:separator/>
      </w:r>
    </w:p>
  </w:endnote>
  <w:endnote w:type="continuationSeparator" w:id="0">
    <w:p w14:paraId="15E7A240" w14:textId="77777777" w:rsidR="000440E0" w:rsidRDefault="000440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F54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94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75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C99ED" w14:textId="77777777" w:rsidR="000440E0" w:rsidRDefault="000440E0" w:rsidP="009139A6">
      <w:r>
        <w:separator/>
      </w:r>
    </w:p>
  </w:footnote>
  <w:footnote w:type="continuationSeparator" w:id="0">
    <w:p w14:paraId="5A1D0908" w14:textId="77777777" w:rsidR="000440E0" w:rsidRDefault="000440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4C6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703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BD7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E0"/>
    <w:rsid w:val="000440E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17D9"/>
  <w15:chartTrackingRefBased/>
  <w15:docId w15:val="{23682483-B2C8-442E-B625-ECCC5BC8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40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2024-01-14T14:47:00Z</dcterms:created>
  <dcterms:modified xsi:type="dcterms:W3CDTF">2024-01-14T14:48:00Z</dcterms:modified>
</cp:coreProperties>
</file>