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DAF8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HUGWET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63D6230D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290B8417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D71C14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5D0E2D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8F57ED4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0F8AD8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4E55A9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392265" w14:textId="77777777" w:rsidR="00D279F2" w:rsidRDefault="00D279F2" w:rsidP="00D279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6455E7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0630E" w14:textId="77777777" w:rsidR="00D279F2" w:rsidRDefault="00D279F2" w:rsidP="009139A6">
      <w:r>
        <w:separator/>
      </w:r>
    </w:p>
  </w:endnote>
  <w:endnote w:type="continuationSeparator" w:id="0">
    <w:p w14:paraId="02614976" w14:textId="77777777" w:rsidR="00D279F2" w:rsidRDefault="00D279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0D5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94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63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88C82" w14:textId="77777777" w:rsidR="00D279F2" w:rsidRDefault="00D279F2" w:rsidP="009139A6">
      <w:r>
        <w:separator/>
      </w:r>
    </w:p>
  </w:footnote>
  <w:footnote w:type="continuationSeparator" w:id="0">
    <w:p w14:paraId="0B3ACE9A" w14:textId="77777777" w:rsidR="00D279F2" w:rsidRDefault="00D279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DC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6B0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88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F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79F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95DAC"/>
  <w15:chartTrackingRefBased/>
  <w15:docId w15:val="{D21AC902-71B1-4DE4-8B98-A53A951C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7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2022-06-29T20:02:00Z</dcterms:created>
  <dcterms:modified xsi:type="dcterms:W3CDTF">2022-06-29T20:02:00Z</dcterms:modified>
</cp:coreProperties>
</file>