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DA9" w:rsidRDefault="00C34DA9" w:rsidP="00C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HUGHWYSSH</w:t>
      </w:r>
      <w:r>
        <w:rPr>
          <w:rFonts w:ascii="Times New Roman" w:hAnsi="Times New Roman" w:cs="Times New Roman"/>
          <w:sz w:val="24"/>
          <w:szCs w:val="24"/>
        </w:rPr>
        <w:t xml:space="preserve">      (fl.1413)</w:t>
      </w:r>
    </w:p>
    <w:p w:rsidR="00C34DA9" w:rsidRDefault="00C34DA9" w:rsidP="00C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C34DA9" w:rsidRDefault="00C34DA9" w:rsidP="00C34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DA9" w:rsidRDefault="00C34DA9" w:rsidP="00C34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DA9" w:rsidRDefault="00C34DA9" w:rsidP="00C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Feb.1413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Freeman” p.41)</w:t>
      </w:r>
    </w:p>
    <w:p w:rsidR="00C34DA9" w:rsidRDefault="00C34DA9" w:rsidP="00C34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DA9" w:rsidRDefault="00C34DA9" w:rsidP="00C34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DA9" w:rsidRDefault="00C34DA9" w:rsidP="00C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DA9" w:rsidRDefault="00C34DA9" w:rsidP="00564E3C">
      <w:pPr>
        <w:spacing w:after="0" w:line="240" w:lineRule="auto"/>
      </w:pPr>
      <w:r>
        <w:separator/>
      </w:r>
    </w:p>
  </w:endnote>
  <w:endnote w:type="continuationSeparator" w:id="0">
    <w:p w:rsidR="00C34DA9" w:rsidRDefault="00C34D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34DA9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DA9" w:rsidRDefault="00C34DA9" w:rsidP="00564E3C">
      <w:pPr>
        <w:spacing w:after="0" w:line="240" w:lineRule="auto"/>
      </w:pPr>
      <w:r>
        <w:separator/>
      </w:r>
    </w:p>
  </w:footnote>
  <w:footnote w:type="continuationSeparator" w:id="0">
    <w:p w:rsidR="00C34DA9" w:rsidRDefault="00C34D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A9"/>
    <w:rsid w:val="00372DC6"/>
    <w:rsid w:val="00564E3C"/>
    <w:rsid w:val="0064591D"/>
    <w:rsid w:val="00C34D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5808B-6A52-4293-9CEF-24E0D51D6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2015-10-29T19:14:00Z</dcterms:created>
  <dcterms:modified xsi:type="dcterms:W3CDTF">2015-10-29T19:14:00Z</dcterms:modified>
</cp:coreProperties>
</file>