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D5037" w14:textId="77777777" w:rsidR="00C70045" w:rsidRDefault="00C70045" w:rsidP="00C700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Tideman HUGHSONE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d.1413)</w:t>
      </w:r>
    </w:p>
    <w:p w14:paraId="014AF7F2" w14:textId="77777777" w:rsidR="00C70045" w:rsidRDefault="00C70045" w:rsidP="00C700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416A79A" w14:textId="77777777" w:rsidR="00C70045" w:rsidRDefault="00C70045" w:rsidP="00C70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288A9F" w14:textId="77777777" w:rsidR="00C70045" w:rsidRDefault="00C70045" w:rsidP="00C70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5AECA4" w14:textId="77777777" w:rsidR="00C70045" w:rsidRDefault="00C70045" w:rsidP="00C700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Aug.1413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534F68A" w14:textId="77777777" w:rsidR="00C70045" w:rsidRDefault="00C70045" w:rsidP="00C70045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p.259)</w:t>
      </w:r>
    </w:p>
    <w:p w14:paraId="0BE2F75C" w14:textId="77777777" w:rsidR="00C70045" w:rsidRDefault="00C70045" w:rsidP="00C700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D384C21" w14:textId="77777777" w:rsidR="00C70045" w:rsidRDefault="00C70045" w:rsidP="00C70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CD6150" w14:textId="77777777" w:rsidR="00C70045" w:rsidRDefault="00C70045" w:rsidP="00C70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1AECF0" w14:textId="77777777" w:rsidR="00C70045" w:rsidRDefault="00C70045" w:rsidP="00C700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2023</w:t>
      </w:r>
    </w:p>
    <w:p w14:paraId="45E7D0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642A6" w14:textId="77777777" w:rsidR="00C70045" w:rsidRDefault="00C70045" w:rsidP="009139A6">
      <w:r>
        <w:separator/>
      </w:r>
    </w:p>
  </w:endnote>
  <w:endnote w:type="continuationSeparator" w:id="0">
    <w:p w14:paraId="3580FD1F" w14:textId="77777777" w:rsidR="00C70045" w:rsidRDefault="00C700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FF3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BA6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E5B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B45C4" w14:textId="77777777" w:rsidR="00C70045" w:rsidRDefault="00C70045" w:rsidP="009139A6">
      <w:r>
        <w:separator/>
      </w:r>
    </w:p>
  </w:footnote>
  <w:footnote w:type="continuationSeparator" w:id="0">
    <w:p w14:paraId="1DB3B2DF" w14:textId="77777777" w:rsidR="00C70045" w:rsidRDefault="00C700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E4A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5A2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6E8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04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70045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1C6DE"/>
  <w15:chartTrackingRefBased/>
  <w15:docId w15:val="{1092D6EC-C213-4627-AB6D-396DCFAC3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045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2023-11-28T16:15:00Z</dcterms:created>
  <dcterms:modified xsi:type="dcterms:W3CDTF">2023-11-28T16:15:00Z</dcterms:modified>
</cp:coreProperties>
</file>