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C40C4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HUGHSON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fl.1486-1503)</w:t>
      </w:r>
    </w:p>
    <w:p w14:paraId="719DA8B2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</w:p>
    <w:p w14:paraId="485DB16B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</w:p>
    <w:p w14:paraId="4D6C4058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1486-1503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Cambridgeshire.</w:t>
      </w:r>
    </w:p>
    <w:p w14:paraId="4CED4E14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46D93480" w14:textId="22C3B529" w:rsidR="008A3A25" w:rsidRDefault="008A3A25" w:rsidP="008A3A2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</w:t>
      </w:r>
      <w:r w:rsidR="009B1929">
        <w:rPr>
          <w:rFonts w:ascii="Times New Roman" w:hAnsi="Times New Roman" w:cs="Times New Roman"/>
          <w:sz w:val="24"/>
          <w:szCs w:val="24"/>
        </w:rPr>
        <w:t>b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y The Society of Clerks of the Peace of Counties and Clerks of County Councils,1961 p.63)</w:t>
      </w:r>
    </w:p>
    <w:p w14:paraId="15BFE72C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</w:p>
    <w:p w14:paraId="7E144033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</w:p>
    <w:p w14:paraId="69EFCDB9" w14:textId="77777777" w:rsidR="008A3A25" w:rsidRDefault="008A3A25" w:rsidP="008A3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5680EF75" w14:textId="77777777" w:rsidR="006B2F86" w:rsidRPr="00E71FC3" w:rsidRDefault="009B192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BCEA1" w14:textId="77777777" w:rsidR="008A3A25" w:rsidRDefault="008A3A25" w:rsidP="00E71FC3">
      <w:r>
        <w:separator/>
      </w:r>
    </w:p>
  </w:endnote>
  <w:endnote w:type="continuationSeparator" w:id="0">
    <w:p w14:paraId="12DFE24B" w14:textId="77777777" w:rsidR="008A3A25" w:rsidRDefault="008A3A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969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F4707" w14:textId="77777777" w:rsidR="008A3A25" w:rsidRDefault="008A3A25" w:rsidP="00E71FC3">
      <w:r>
        <w:separator/>
      </w:r>
    </w:p>
  </w:footnote>
  <w:footnote w:type="continuationSeparator" w:id="0">
    <w:p w14:paraId="3819052A" w14:textId="77777777" w:rsidR="008A3A25" w:rsidRDefault="008A3A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25"/>
    <w:rsid w:val="001A7C09"/>
    <w:rsid w:val="00577BD5"/>
    <w:rsid w:val="00656CBA"/>
    <w:rsid w:val="006A1F77"/>
    <w:rsid w:val="00733BE7"/>
    <w:rsid w:val="008A3A25"/>
    <w:rsid w:val="009B19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F235C"/>
  <w15:chartTrackingRefBased/>
  <w15:docId w15:val="{4EBB30BF-2C2F-40FC-B809-6145016D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3A25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2018-09-18T18:42:00Z</dcterms:created>
  <dcterms:modified xsi:type="dcterms:W3CDTF">2019-02-25T11:25:00Z</dcterms:modified>
</cp:coreProperties>
</file>