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B22" w:rsidRDefault="00F35B22" w:rsidP="00F35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HUGHSON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35B22" w:rsidRDefault="00F35B22" w:rsidP="00F35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F35B22" w:rsidRDefault="00F35B22" w:rsidP="00F35B22">
      <w:pPr>
        <w:rPr>
          <w:rFonts w:ascii="Times New Roman" w:hAnsi="Times New Roman" w:cs="Times New Roman"/>
        </w:rPr>
      </w:pPr>
    </w:p>
    <w:p w:rsidR="00F35B22" w:rsidRDefault="00F35B22" w:rsidP="00F35B22">
      <w:pPr>
        <w:rPr>
          <w:rFonts w:ascii="Times New Roman" w:hAnsi="Times New Roman" w:cs="Times New Roman"/>
        </w:rPr>
      </w:pPr>
    </w:p>
    <w:p w:rsidR="00F35B22" w:rsidRDefault="00F35B22" w:rsidP="00F35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Plummer of Boyton, Suffolk(q.v.),</w:t>
      </w:r>
    </w:p>
    <w:p w:rsidR="00F35B22" w:rsidRDefault="00F35B22" w:rsidP="00F35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Barton of Hadleigh(q.v.).</w:t>
      </w:r>
    </w:p>
    <w:p w:rsidR="00F35B22" w:rsidRDefault="00F35B22" w:rsidP="00F35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5381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35B22" w:rsidRDefault="00F35B22" w:rsidP="00F35B22">
      <w:pPr>
        <w:rPr>
          <w:rFonts w:ascii="Times New Roman" w:hAnsi="Times New Roman" w:cs="Times New Roman"/>
        </w:rPr>
      </w:pPr>
    </w:p>
    <w:p w:rsidR="00F35B22" w:rsidRDefault="00F35B22" w:rsidP="00F35B22">
      <w:pPr>
        <w:rPr>
          <w:rFonts w:ascii="Times New Roman" w:hAnsi="Times New Roman" w:cs="Times New Roman"/>
        </w:rPr>
      </w:pPr>
    </w:p>
    <w:p w:rsidR="00F35B22" w:rsidRDefault="00F35B22" w:rsidP="00F35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2018</w:t>
      </w:r>
    </w:p>
    <w:p w:rsidR="006B2F86" w:rsidRPr="00E71FC3" w:rsidRDefault="00F35B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B22" w:rsidRDefault="00F35B22" w:rsidP="00E71FC3">
      <w:r>
        <w:separator/>
      </w:r>
    </w:p>
  </w:endnote>
  <w:endnote w:type="continuationSeparator" w:id="0">
    <w:p w:rsidR="00F35B22" w:rsidRDefault="00F35B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B22" w:rsidRDefault="00F35B22" w:rsidP="00E71FC3">
      <w:r>
        <w:separator/>
      </w:r>
    </w:p>
  </w:footnote>
  <w:footnote w:type="continuationSeparator" w:id="0">
    <w:p w:rsidR="00F35B22" w:rsidRDefault="00F35B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2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5124C6-C0DE-492C-8CF2-A32BA7EBB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5B2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35B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2018-02-18T20:39:00Z</dcterms:created>
  <dcterms:modified xsi:type="dcterms:W3CDTF">2018-02-18T20:40:00Z</dcterms:modified>
</cp:coreProperties>
</file>