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2939A" w14:textId="77777777" w:rsidR="00BB0057" w:rsidRDefault="00BB0057" w:rsidP="00BB0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Isabel HUGHSON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1F56DA9" w14:textId="77777777" w:rsidR="00BB0057" w:rsidRDefault="00BB0057" w:rsidP="00BB0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Westminster. </w:t>
      </w:r>
    </w:p>
    <w:p w14:paraId="7F7CC9D4" w14:textId="77777777" w:rsidR="00BB0057" w:rsidRDefault="00BB0057" w:rsidP="00BB0057">
      <w:pPr>
        <w:rPr>
          <w:rFonts w:ascii="Times New Roman" w:hAnsi="Times New Roman" w:cs="Times New Roman"/>
        </w:rPr>
      </w:pPr>
    </w:p>
    <w:p w14:paraId="7157B742" w14:textId="77777777" w:rsidR="00BB0057" w:rsidRDefault="00BB0057" w:rsidP="00BB0057">
      <w:pPr>
        <w:rPr>
          <w:rFonts w:ascii="Times New Roman" w:hAnsi="Times New Roman" w:cs="Times New Roman"/>
        </w:rPr>
      </w:pPr>
    </w:p>
    <w:p w14:paraId="4D1E58E2" w14:textId="77777777" w:rsidR="00BB0057" w:rsidRDefault="00BB0057" w:rsidP="00BB0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Albert(q.v.).</w:t>
      </w:r>
    </w:p>
    <w:p w14:paraId="2044C453" w14:textId="77777777" w:rsidR="00BB0057" w:rsidRDefault="00BB0057" w:rsidP="00BB0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2C5F0D" w14:textId="77777777" w:rsidR="00BB0057" w:rsidRDefault="00BB0057" w:rsidP="00BB0057">
      <w:pPr>
        <w:rPr>
          <w:rFonts w:ascii="Times New Roman" w:hAnsi="Times New Roman" w:cs="Times New Roman"/>
        </w:rPr>
      </w:pPr>
    </w:p>
    <w:p w14:paraId="0647205C" w14:textId="77777777" w:rsidR="00BB0057" w:rsidRDefault="00BB0057" w:rsidP="00BB0057">
      <w:pPr>
        <w:rPr>
          <w:rFonts w:ascii="Times New Roman" w:hAnsi="Times New Roman" w:cs="Times New Roman"/>
        </w:rPr>
      </w:pPr>
    </w:p>
    <w:p w14:paraId="71B12A75" w14:textId="77777777" w:rsidR="00BB0057" w:rsidRDefault="00BB0057" w:rsidP="00BB0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Stalworth</w:t>
      </w:r>
      <w:proofErr w:type="spellEnd"/>
      <w:r>
        <w:rPr>
          <w:rFonts w:ascii="Times New Roman" w:hAnsi="Times New Roman" w:cs="Times New Roman"/>
        </w:rPr>
        <w:t xml:space="preserve"> of London, tailor(q.v.), brought a plaint of burning against</w:t>
      </w:r>
    </w:p>
    <w:p w14:paraId="34B6BDD2" w14:textId="77777777" w:rsidR="00BB0057" w:rsidRDefault="00BB0057" w:rsidP="00BB0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them.   (ibid.)</w:t>
      </w:r>
    </w:p>
    <w:p w14:paraId="619CE9BE" w14:textId="77777777" w:rsidR="00BB0057" w:rsidRDefault="00BB0057" w:rsidP="00BB0057">
      <w:pPr>
        <w:rPr>
          <w:rFonts w:ascii="Times New Roman" w:hAnsi="Times New Roman" w:cs="Times New Roman"/>
        </w:rPr>
      </w:pPr>
    </w:p>
    <w:p w14:paraId="5BC010AA" w14:textId="77777777" w:rsidR="00BB0057" w:rsidRDefault="00BB0057" w:rsidP="00BB0057">
      <w:pPr>
        <w:rPr>
          <w:rFonts w:ascii="Times New Roman" w:hAnsi="Times New Roman" w:cs="Times New Roman"/>
        </w:rPr>
      </w:pPr>
    </w:p>
    <w:p w14:paraId="724C2026" w14:textId="77777777" w:rsidR="00BB0057" w:rsidRDefault="00BB0057" w:rsidP="00BB0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2CFA75F0" w14:textId="77777777" w:rsidR="006B2F86" w:rsidRPr="00E71FC3" w:rsidRDefault="00BB00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EBEBB" w14:textId="77777777" w:rsidR="00BB0057" w:rsidRDefault="00BB0057" w:rsidP="00E71FC3">
      <w:r>
        <w:separator/>
      </w:r>
    </w:p>
  </w:endnote>
  <w:endnote w:type="continuationSeparator" w:id="0">
    <w:p w14:paraId="7E726852" w14:textId="77777777" w:rsidR="00BB0057" w:rsidRDefault="00BB00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A40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B32A3" w14:textId="77777777" w:rsidR="00BB0057" w:rsidRDefault="00BB0057" w:rsidP="00E71FC3">
      <w:r>
        <w:separator/>
      </w:r>
    </w:p>
  </w:footnote>
  <w:footnote w:type="continuationSeparator" w:id="0">
    <w:p w14:paraId="50E8B65A" w14:textId="77777777" w:rsidR="00BB0057" w:rsidRDefault="00BB00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57"/>
    <w:rsid w:val="001A7C09"/>
    <w:rsid w:val="00577BD5"/>
    <w:rsid w:val="00656CBA"/>
    <w:rsid w:val="006A1F77"/>
    <w:rsid w:val="00733BE7"/>
    <w:rsid w:val="00AB52E8"/>
    <w:rsid w:val="00B16D3F"/>
    <w:rsid w:val="00BB005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112C"/>
  <w15:chartTrackingRefBased/>
  <w15:docId w15:val="{9DBB7DFF-8378-4DBA-B73A-261B309F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00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B0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2019-01-26T22:14:00Z</dcterms:created>
  <dcterms:modified xsi:type="dcterms:W3CDTF">2019-01-26T22:15:00Z</dcterms:modified>
</cp:coreProperties>
</file>