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E02" w:rsidRDefault="001C2E02" w:rsidP="001C2E02">
      <w:pPr>
        <w:pStyle w:val="NoSpacing"/>
      </w:pPr>
      <w:r>
        <w:rPr>
          <w:u w:val="single"/>
        </w:rPr>
        <w:t>Geoffrey HUGHSON</w:t>
      </w:r>
      <w:r>
        <w:t xml:space="preserve">        (fl.1415)</w:t>
      </w:r>
    </w:p>
    <w:p w:rsidR="001C2E02" w:rsidRDefault="001C2E02" w:rsidP="001C2E02">
      <w:pPr>
        <w:pStyle w:val="NoSpacing"/>
      </w:pPr>
      <w:r>
        <w:t>Archer.</w:t>
      </w:r>
    </w:p>
    <w:p w:rsidR="001C2E02" w:rsidRDefault="001C2E02" w:rsidP="001C2E02">
      <w:pPr>
        <w:pStyle w:val="NoSpacing"/>
      </w:pPr>
    </w:p>
    <w:p w:rsidR="001C2E02" w:rsidRDefault="001C2E02" w:rsidP="001C2E02">
      <w:pPr>
        <w:pStyle w:val="NoSpacing"/>
      </w:pPr>
    </w:p>
    <w:p w:rsidR="001C2E02" w:rsidRDefault="001C2E02" w:rsidP="001C2E02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1C2E02" w:rsidRDefault="001C2E02" w:rsidP="001C2E02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1C2E02" w:rsidRDefault="001C2E02" w:rsidP="001C2E02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C2E02" w:rsidRDefault="001C2E02" w:rsidP="001C2E02">
      <w:pPr>
        <w:pStyle w:val="NoSpacing"/>
      </w:pPr>
    </w:p>
    <w:p w:rsidR="001C2E02" w:rsidRDefault="001C2E02" w:rsidP="001C2E02">
      <w:pPr>
        <w:pStyle w:val="NoSpacing"/>
      </w:pPr>
    </w:p>
    <w:p w:rsidR="001C2E02" w:rsidRDefault="001C2E02" w:rsidP="001C2E02">
      <w:pPr>
        <w:pStyle w:val="NoSpacing"/>
      </w:pPr>
      <w:r>
        <w:t>28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E02" w:rsidRDefault="001C2E02" w:rsidP="00920DE3">
      <w:pPr>
        <w:spacing w:after="0" w:line="240" w:lineRule="auto"/>
      </w:pPr>
      <w:r>
        <w:separator/>
      </w:r>
    </w:p>
  </w:endnote>
  <w:endnote w:type="continuationSeparator" w:id="0">
    <w:p w:rsidR="001C2E02" w:rsidRDefault="001C2E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E02" w:rsidRDefault="001C2E02" w:rsidP="00920DE3">
      <w:pPr>
        <w:spacing w:after="0" w:line="240" w:lineRule="auto"/>
      </w:pPr>
      <w:r>
        <w:separator/>
      </w:r>
    </w:p>
  </w:footnote>
  <w:footnote w:type="continuationSeparator" w:id="0">
    <w:p w:rsidR="001C2E02" w:rsidRDefault="001C2E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E02"/>
    <w:rsid w:val="00120749"/>
    <w:rsid w:val="001C2E0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C2E0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C2E0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2014-01-04T20:24:00Z</dcterms:created>
  <dcterms:modified xsi:type="dcterms:W3CDTF">2014-01-04T20:24:00Z</dcterms:modified>
</cp:coreProperties>
</file>