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00CAE" w14:textId="77777777" w:rsidR="00BB6256" w:rsidRDefault="00BB6256" w:rsidP="00BB6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Cornelius HUGHSON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6D83508A" w14:textId="77777777" w:rsidR="00BB6256" w:rsidRDefault="00BB6256" w:rsidP="00BB6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Germany. Cordwainer.</w:t>
      </w:r>
    </w:p>
    <w:p w14:paraId="61B5BC76" w14:textId="77777777" w:rsidR="00BB6256" w:rsidRDefault="00BB6256" w:rsidP="00BB6256">
      <w:pPr>
        <w:pStyle w:val="NoSpacing"/>
        <w:rPr>
          <w:rFonts w:cs="Times New Roman"/>
          <w:szCs w:val="24"/>
        </w:rPr>
      </w:pPr>
    </w:p>
    <w:p w14:paraId="140BDE4D" w14:textId="77777777" w:rsidR="00BB6256" w:rsidRDefault="00BB6256" w:rsidP="00BB6256">
      <w:pPr>
        <w:pStyle w:val="NoSpacing"/>
        <w:rPr>
          <w:rFonts w:cs="Times New Roman"/>
          <w:szCs w:val="24"/>
        </w:rPr>
      </w:pPr>
    </w:p>
    <w:p w14:paraId="265BE4E0" w14:textId="77777777" w:rsidR="00BB6256" w:rsidRDefault="00BB6256" w:rsidP="00BB6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Jul.</w:t>
      </w:r>
      <w:r>
        <w:rPr>
          <w:rFonts w:cs="Times New Roman"/>
          <w:szCs w:val="24"/>
        </w:rPr>
        <w:tab/>
        <w:t>1485</w:t>
      </w:r>
      <w:r>
        <w:rPr>
          <w:rFonts w:cs="Times New Roman"/>
          <w:szCs w:val="24"/>
        </w:rPr>
        <w:tab/>
        <w:t>He was granted letters of denization.   (C.P.R. 1476-85 p.552)</w:t>
      </w:r>
    </w:p>
    <w:p w14:paraId="2E6821FE" w14:textId="77777777" w:rsidR="00BB6256" w:rsidRDefault="00BB6256" w:rsidP="00BB6256">
      <w:pPr>
        <w:pStyle w:val="NoSpacing"/>
        <w:rPr>
          <w:rFonts w:cs="Times New Roman"/>
          <w:szCs w:val="24"/>
        </w:rPr>
      </w:pPr>
    </w:p>
    <w:p w14:paraId="6BECE516" w14:textId="77777777" w:rsidR="00BB6256" w:rsidRDefault="00BB6256" w:rsidP="00BB6256">
      <w:pPr>
        <w:pStyle w:val="NoSpacing"/>
        <w:rPr>
          <w:rFonts w:cs="Times New Roman"/>
          <w:szCs w:val="24"/>
        </w:rPr>
      </w:pPr>
    </w:p>
    <w:p w14:paraId="7A1D78B2" w14:textId="77777777" w:rsidR="00BB6256" w:rsidRDefault="00BB6256" w:rsidP="00BB62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April 2023</w:t>
      </w:r>
    </w:p>
    <w:p w14:paraId="1DD4B3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BC557" w14:textId="77777777" w:rsidR="00BB6256" w:rsidRDefault="00BB6256" w:rsidP="009139A6">
      <w:r>
        <w:separator/>
      </w:r>
    </w:p>
  </w:endnote>
  <w:endnote w:type="continuationSeparator" w:id="0">
    <w:p w14:paraId="68DF01B7" w14:textId="77777777" w:rsidR="00BB6256" w:rsidRDefault="00BB62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7B3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6192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DFA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8A9FB" w14:textId="77777777" w:rsidR="00BB6256" w:rsidRDefault="00BB6256" w:rsidP="009139A6">
      <w:r>
        <w:separator/>
      </w:r>
    </w:p>
  </w:footnote>
  <w:footnote w:type="continuationSeparator" w:id="0">
    <w:p w14:paraId="19665703" w14:textId="77777777" w:rsidR="00BB6256" w:rsidRDefault="00BB62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9BE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5BD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CA7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25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B6256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DBBB7"/>
  <w15:chartTrackingRefBased/>
  <w15:docId w15:val="{C8EDBD76-A618-4588-B53B-515AED79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2023-04-07T18:41:00Z</dcterms:created>
  <dcterms:modified xsi:type="dcterms:W3CDTF">2023-04-07T18:42:00Z</dcterms:modified>
</cp:coreProperties>
</file>