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CA2CB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HUGHLOT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47E21FC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Gentleman.</w:t>
      </w:r>
    </w:p>
    <w:p w14:paraId="45EA8B07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E45426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7D1005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Kesteyn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Richard Marshall of London, founder(q.v.),</w:t>
      </w:r>
    </w:p>
    <w:p w14:paraId="3BDC5DF8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Baldewyn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senior, of West Ham,</w:t>
      </w:r>
    </w:p>
    <w:p w14:paraId="100DB7E2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Essex(q.v.).</w:t>
      </w:r>
    </w:p>
    <w:p w14:paraId="795402D5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6FDAC40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C5EB4A" w14:textId="77777777" w:rsidR="00EB078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E06021" w14:textId="77777777" w:rsidR="00EB0781" w:rsidRPr="00937E21" w:rsidRDefault="00EB0781" w:rsidP="00EB0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February 2021</w:t>
      </w:r>
    </w:p>
    <w:p w14:paraId="7BE46A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3329E" w14:textId="77777777" w:rsidR="00EB0781" w:rsidRDefault="00EB0781" w:rsidP="009139A6">
      <w:r>
        <w:separator/>
      </w:r>
    </w:p>
  </w:endnote>
  <w:endnote w:type="continuationSeparator" w:id="0">
    <w:p w14:paraId="5124DB25" w14:textId="77777777" w:rsidR="00EB0781" w:rsidRDefault="00EB07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0F6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BC5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28B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C67602" w14:textId="77777777" w:rsidR="00EB0781" w:rsidRDefault="00EB0781" w:rsidP="009139A6">
      <w:r>
        <w:separator/>
      </w:r>
    </w:p>
  </w:footnote>
  <w:footnote w:type="continuationSeparator" w:id="0">
    <w:p w14:paraId="2BBE4290" w14:textId="77777777" w:rsidR="00EB0781" w:rsidRDefault="00EB07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173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AB4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010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781"/>
    <w:rsid w:val="000666E0"/>
    <w:rsid w:val="002510B7"/>
    <w:rsid w:val="005C130B"/>
    <w:rsid w:val="00826F5C"/>
    <w:rsid w:val="009139A6"/>
    <w:rsid w:val="009448BB"/>
    <w:rsid w:val="00A3176C"/>
    <w:rsid w:val="00BA00AB"/>
    <w:rsid w:val="00EB078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ABA75"/>
  <w15:chartTrackingRefBased/>
  <w15:docId w15:val="{E3AE26DE-D712-4679-80EA-37A25120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07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2021-03-15T10:43:00Z</dcterms:created>
  <dcterms:modified xsi:type="dcterms:W3CDTF">2021-03-15T10:43:00Z</dcterms:modified>
</cp:coreProperties>
</file>