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734E5" w14:textId="77777777" w:rsidR="00907C47" w:rsidRDefault="00907C47" w:rsidP="00907C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Peter HUGHESON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14:paraId="78451F5D" w14:textId="77777777" w:rsidR="00907C47" w:rsidRDefault="00907C47" w:rsidP="00907C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Southampton. Tailor.</w:t>
      </w:r>
    </w:p>
    <w:p w14:paraId="0ED11B63" w14:textId="77777777" w:rsidR="00907C47" w:rsidRDefault="00907C47" w:rsidP="00907C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146E53" w14:textId="77777777" w:rsidR="00907C47" w:rsidRDefault="00907C47" w:rsidP="00907C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D912F6" w14:textId="77777777" w:rsidR="00907C47" w:rsidRDefault="00907C47" w:rsidP="00907C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Chaumberleyn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Chaumberleyn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</w:t>
      </w:r>
    </w:p>
    <w:p w14:paraId="63B932AB" w14:textId="77777777" w:rsidR="00907C47" w:rsidRDefault="00907C47" w:rsidP="00907C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debt against him and John Foot of Southampton(q.v.).</w:t>
      </w:r>
    </w:p>
    <w:p w14:paraId="52D9B904" w14:textId="77777777" w:rsidR="00907C47" w:rsidRDefault="00907C47" w:rsidP="00907C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08295E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https://waalt.uh.edu/index.php/CP40/636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59BA1B4" w14:textId="77777777" w:rsidR="00907C47" w:rsidRDefault="00907C47" w:rsidP="00907C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97224D" w14:textId="77777777" w:rsidR="00907C47" w:rsidRDefault="00907C47" w:rsidP="00907C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0BA862" w14:textId="77777777" w:rsidR="00907C47" w:rsidRDefault="00907C47" w:rsidP="00907C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 2022</w:t>
      </w:r>
    </w:p>
    <w:p w14:paraId="795D8BC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9443A" w14:textId="77777777" w:rsidR="00907C47" w:rsidRDefault="00907C47" w:rsidP="009139A6">
      <w:r>
        <w:separator/>
      </w:r>
    </w:p>
  </w:endnote>
  <w:endnote w:type="continuationSeparator" w:id="0">
    <w:p w14:paraId="198419EA" w14:textId="77777777" w:rsidR="00907C47" w:rsidRDefault="00907C4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6BC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ABEC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527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8339A" w14:textId="77777777" w:rsidR="00907C47" w:rsidRDefault="00907C47" w:rsidP="009139A6">
      <w:r>
        <w:separator/>
      </w:r>
    </w:p>
  </w:footnote>
  <w:footnote w:type="continuationSeparator" w:id="0">
    <w:p w14:paraId="74494236" w14:textId="77777777" w:rsidR="00907C47" w:rsidRDefault="00907C4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6F2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E481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31F9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C47"/>
    <w:rsid w:val="000666E0"/>
    <w:rsid w:val="002510B7"/>
    <w:rsid w:val="005C130B"/>
    <w:rsid w:val="00826F5C"/>
    <w:rsid w:val="00907C47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F133C"/>
  <w15:chartTrackingRefBased/>
  <w15:docId w15:val="{00D5AED4-AF65-4B05-B8EC-1C8A492FC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07C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2022-05-13T16:28:00Z</dcterms:created>
  <dcterms:modified xsi:type="dcterms:W3CDTF">2022-05-13T16:39:00Z</dcterms:modified>
</cp:coreProperties>
</file>