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73BCFA" w14:textId="77777777" w:rsidR="001F36D4" w:rsidRDefault="001F36D4" w:rsidP="001F36D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HUGHAM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fl.1416)</w:t>
      </w:r>
    </w:p>
    <w:p w14:paraId="6A25AFC4" w14:textId="77777777" w:rsidR="001F36D4" w:rsidRDefault="001F36D4" w:rsidP="001F36D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Canterbury.</w:t>
      </w:r>
    </w:p>
    <w:p w14:paraId="42D4D017" w14:textId="77777777" w:rsidR="001F36D4" w:rsidRDefault="001F36D4" w:rsidP="001F36D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93FCCAE" w14:textId="77777777" w:rsidR="001F36D4" w:rsidRDefault="001F36D4" w:rsidP="001F36D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F9C369C" w14:textId="77777777" w:rsidR="001F36D4" w:rsidRDefault="001F36D4" w:rsidP="001F36D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1416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46E7BAD7" w14:textId="77777777" w:rsidR="001F36D4" w:rsidRDefault="001F36D4" w:rsidP="001F36D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EE6BE1">
          <w:rPr>
            <w:rStyle w:val="Hyperlink"/>
            <w:rFonts w:ascii="Times New Roman" w:hAnsi="Times New Roman" w:cs="Times New Roman"/>
            <w:sz w:val="24"/>
            <w:szCs w:val="24"/>
          </w:rPr>
          <w:t>https://www.kentarchaeology.org.uk/Research/Libr/Wills/NameOrder/H.htm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42F79E7A" w14:textId="77777777" w:rsidR="001F36D4" w:rsidRDefault="001F36D4" w:rsidP="001F36D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0877607" w14:textId="77777777" w:rsidR="001F36D4" w:rsidRDefault="001F36D4" w:rsidP="001F36D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7C7BDDD" w14:textId="77777777" w:rsidR="001F36D4" w:rsidRDefault="001F36D4" w:rsidP="001F36D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June 2022</w:t>
      </w:r>
    </w:p>
    <w:p w14:paraId="6CC7181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9FCE9D" w14:textId="77777777" w:rsidR="001F36D4" w:rsidRDefault="001F36D4" w:rsidP="009139A6">
      <w:r>
        <w:separator/>
      </w:r>
    </w:p>
  </w:endnote>
  <w:endnote w:type="continuationSeparator" w:id="0">
    <w:p w14:paraId="575C6ABF" w14:textId="77777777" w:rsidR="001F36D4" w:rsidRDefault="001F36D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8A24B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440C2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75AF8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F41B59" w14:textId="77777777" w:rsidR="001F36D4" w:rsidRDefault="001F36D4" w:rsidP="009139A6">
      <w:r>
        <w:separator/>
      </w:r>
    </w:p>
  </w:footnote>
  <w:footnote w:type="continuationSeparator" w:id="0">
    <w:p w14:paraId="7ED09258" w14:textId="77777777" w:rsidR="001F36D4" w:rsidRDefault="001F36D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2FCEC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3A86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05D8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6D4"/>
    <w:rsid w:val="000666E0"/>
    <w:rsid w:val="001F36D4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F601A7"/>
  <w15:chartTrackingRefBased/>
  <w15:docId w15:val="{1B1A060B-34E3-4610-9C5E-66245DA32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F36D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H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2022-06-29T20:00:00Z</dcterms:created>
  <dcterms:modified xsi:type="dcterms:W3CDTF">2022-06-29T20:00:00Z</dcterms:modified>
</cp:coreProperties>
</file>