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7269BB" w14:textId="5008CDEE" w:rsidR="006B2F86" w:rsidRDefault="00594591" w:rsidP="00E71FC3">
      <w:pPr>
        <w:pStyle w:val="NoSpacing"/>
      </w:pPr>
      <w:r>
        <w:rPr>
          <w:u w:val="single"/>
        </w:rPr>
        <w:t>Thomas HUGH</w:t>
      </w:r>
      <w:r>
        <w:t xml:space="preserve">  </w:t>
      </w:r>
      <w:proofErr w:type="gramStart"/>
      <w:r>
        <w:t xml:space="preserve">   (</w:t>
      </w:r>
      <w:proofErr w:type="gramEnd"/>
      <w:r>
        <w:t>d.1505)</w:t>
      </w:r>
    </w:p>
    <w:p w14:paraId="7CD0F31B" w14:textId="4886D8A1" w:rsidR="00594591" w:rsidRDefault="00594591" w:rsidP="00E71FC3">
      <w:pPr>
        <w:pStyle w:val="NoSpacing"/>
      </w:pPr>
      <w:r>
        <w:t>of Blyth, Nottinghamshire.</w:t>
      </w:r>
    </w:p>
    <w:p w14:paraId="78317E9D" w14:textId="1DD33CFB" w:rsidR="00594591" w:rsidRDefault="00594591" w:rsidP="00E71FC3">
      <w:pPr>
        <w:pStyle w:val="NoSpacing"/>
      </w:pPr>
    </w:p>
    <w:p w14:paraId="4BD72B0C" w14:textId="189B383D" w:rsidR="00594591" w:rsidRDefault="00594591" w:rsidP="00E71FC3">
      <w:pPr>
        <w:pStyle w:val="NoSpacing"/>
      </w:pPr>
    </w:p>
    <w:p w14:paraId="15C93D93" w14:textId="1A131D54" w:rsidR="00594591" w:rsidRDefault="00594591" w:rsidP="00E71FC3">
      <w:pPr>
        <w:pStyle w:val="NoSpacing"/>
      </w:pPr>
      <w:r>
        <w:t xml:space="preserve">  4 Jan.1505</w:t>
      </w:r>
      <w:r>
        <w:tab/>
        <w:t xml:space="preserve">He made his Will.   (W.Y.R. </w:t>
      </w:r>
      <w:r w:rsidR="00961800">
        <w:t>p.90)</w:t>
      </w:r>
    </w:p>
    <w:p w14:paraId="6A58CF18" w14:textId="4DD8563A" w:rsidR="00961800" w:rsidRDefault="00961800" w:rsidP="00E71FC3">
      <w:pPr>
        <w:pStyle w:val="NoSpacing"/>
      </w:pPr>
      <w:r>
        <w:t xml:space="preserve">  8 Feb.</w:t>
      </w:r>
      <w:r>
        <w:tab/>
        <w:t>Probate of his Will.   (ibid.)</w:t>
      </w:r>
    </w:p>
    <w:p w14:paraId="7F70CA54" w14:textId="250F01DC" w:rsidR="00961800" w:rsidRDefault="00961800" w:rsidP="00E71FC3">
      <w:pPr>
        <w:pStyle w:val="NoSpacing"/>
      </w:pPr>
    </w:p>
    <w:p w14:paraId="4BC72CD0" w14:textId="330F03E0" w:rsidR="00961800" w:rsidRDefault="00961800" w:rsidP="00E71FC3">
      <w:pPr>
        <w:pStyle w:val="NoSpacing"/>
      </w:pPr>
    </w:p>
    <w:p w14:paraId="1E929874" w14:textId="524E6582" w:rsidR="00961800" w:rsidRPr="00594591" w:rsidRDefault="00961800" w:rsidP="00E71FC3">
      <w:pPr>
        <w:pStyle w:val="NoSpacing"/>
      </w:pPr>
      <w:r>
        <w:t>22 December 2018</w:t>
      </w:r>
      <w:bookmarkStart w:id="0" w:name="_GoBack"/>
      <w:bookmarkEnd w:id="0"/>
    </w:p>
    <w:sectPr w:rsidR="00961800" w:rsidRPr="005945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9C53E" w14:textId="77777777" w:rsidR="00594591" w:rsidRDefault="00594591" w:rsidP="00E71FC3">
      <w:pPr>
        <w:spacing w:after="0" w:line="240" w:lineRule="auto"/>
      </w:pPr>
      <w:r>
        <w:separator/>
      </w:r>
    </w:p>
  </w:endnote>
  <w:endnote w:type="continuationSeparator" w:id="0">
    <w:p w14:paraId="1A298574" w14:textId="77777777" w:rsidR="00594591" w:rsidRDefault="005945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60C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EE860" w14:textId="77777777" w:rsidR="00594591" w:rsidRDefault="00594591" w:rsidP="00E71FC3">
      <w:pPr>
        <w:spacing w:after="0" w:line="240" w:lineRule="auto"/>
      </w:pPr>
      <w:r>
        <w:separator/>
      </w:r>
    </w:p>
  </w:footnote>
  <w:footnote w:type="continuationSeparator" w:id="0">
    <w:p w14:paraId="66E0B5C5" w14:textId="77777777" w:rsidR="00594591" w:rsidRDefault="005945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591"/>
    <w:rsid w:val="001A7C09"/>
    <w:rsid w:val="00577BD5"/>
    <w:rsid w:val="00594591"/>
    <w:rsid w:val="00656CBA"/>
    <w:rsid w:val="006A1F77"/>
    <w:rsid w:val="00733BE7"/>
    <w:rsid w:val="0096180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108E7"/>
  <w15:chartTrackingRefBased/>
  <w15:docId w15:val="{FAB4390F-5A3E-4AFB-82F6-29744BA2C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2018-12-22T22:12:00Z</dcterms:created>
  <dcterms:modified xsi:type="dcterms:W3CDTF">2018-12-22T22:23:00Z</dcterms:modified>
</cp:coreProperties>
</file>