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DE36" w14:textId="77777777" w:rsidR="00E35F21" w:rsidRDefault="00E35F21" w:rsidP="00E35F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HUGH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fl.1458-64)</w:t>
      </w:r>
    </w:p>
    <w:p w14:paraId="45A88E8A" w14:textId="77777777" w:rsidR="00E35F21" w:rsidRDefault="00E35F21" w:rsidP="00E35F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All Saints’ Church, Wing, Buckinghamshire.</w:t>
      </w:r>
    </w:p>
    <w:p w14:paraId="6E712490" w14:textId="77777777" w:rsidR="00E35F21" w:rsidRDefault="00E35F21" w:rsidP="00E35F21">
      <w:pPr>
        <w:pStyle w:val="NoSpacing"/>
        <w:rPr>
          <w:rFonts w:cs="Times New Roman"/>
          <w:szCs w:val="24"/>
        </w:rPr>
      </w:pPr>
    </w:p>
    <w:p w14:paraId="05949FC1" w14:textId="77777777" w:rsidR="00E35F21" w:rsidRDefault="00E35F21" w:rsidP="00E35F21">
      <w:pPr>
        <w:pStyle w:val="NoSpacing"/>
        <w:rPr>
          <w:rFonts w:cs="Times New Roman"/>
          <w:szCs w:val="24"/>
        </w:rPr>
      </w:pPr>
    </w:p>
    <w:p w14:paraId="31C150E8" w14:textId="77777777" w:rsidR="00E35F21" w:rsidRDefault="00E35F21" w:rsidP="00E35F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became Rector.</w:t>
      </w:r>
    </w:p>
    <w:p w14:paraId="6049AB0C" w14:textId="77777777" w:rsidR="00E35F21" w:rsidRDefault="00E35F21" w:rsidP="00E35F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6699">
          <w:rPr>
            <w:rStyle w:val="Hyperlink"/>
            <w:rFonts w:cs="Times New Roman"/>
            <w:szCs w:val="24"/>
          </w:rPr>
          <w:t>https://www.genuki.org.uk/big/eng/BKM/Wing/vicars</w:t>
        </w:r>
      </w:hyperlink>
      <w:r>
        <w:rPr>
          <w:rFonts w:cs="Times New Roman"/>
          <w:szCs w:val="24"/>
        </w:rPr>
        <w:t xml:space="preserve"> )</w:t>
      </w:r>
    </w:p>
    <w:p w14:paraId="0533D23D" w14:textId="77777777" w:rsidR="00E35F21" w:rsidRDefault="00E35F21" w:rsidP="00E35F21">
      <w:pPr>
        <w:pStyle w:val="NoSpacing"/>
        <w:rPr>
          <w:rFonts w:cs="Times New Roman"/>
          <w:szCs w:val="24"/>
        </w:rPr>
      </w:pPr>
    </w:p>
    <w:p w14:paraId="301530B3" w14:textId="77777777" w:rsidR="00E35F21" w:rsidRDefault="00E35F21" w:rsidP="00E35F21">
      <w:pPr>
        <w:pStyle w:val="NoSpacing"/>
        <w:rPr>
          <w:rFonts w:cs="Times New Roman"/>
          <w:szCs w:val="24"/>
        </w:rPr>
      </w:pPr>
    </w:p>
    <w:p w14:paraId="37FA01E5" w14:textId="77777777" w:rsidR="00E35F21" w:rsidRDefault="00E35F21" w:rsidP="00E35F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January 2025</w:t>
      </w:r>
    </w:p>
    <w:p w14:paraId="752A23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4CF7" w14:textId="77777777" w:rsidR="00E35F21" w:rsidRDefault="00E35F21" w:rsidP="009139A6">
      <w:r>
        <w:separator/>
      </w:r>
    </w:p>
  </w:endnote>
  <w:endnote w:type="continuationSeparator" w:id="0">
    <w:p w14:paraId="1460054C" w14:textId="77777777" w:rsidR="00E35F21" w:rsidRDefault="00E35F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78D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10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53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A43DC" w14:textId="77777777" w:rsidR="00E35F21" w:rsidRDefault="00E35F21" w:rsidP="009139A6">
      <w:r>
        <w:separator/>
      </w:r>
    </w:p>
  </w:footnote>
  <w:footnote w:type="continuationSeparator" w:id="0">
    <w:p w14:paraId="55A6FE86" w14:textId="77777777" w:rsidR="00E35F21" w:rsidRDefault="00E35F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C1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09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0F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F2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35F2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5588A"/>
  <w15:chartTrackingRefBased/>
  <w15:docId w15:val="{3F843DB4-1D66-4714-9FA6-FC706BD3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5F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enuki.org.uk/big/eng/BKM/Wing/vicar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2025-01-24T20:40:00Z</dcterms:created>
  <dcterms:modified xsi:type="dcterms:W3CDTF">2025-01-24T20:40:00Z</dcterms:modified>
</cp:coreProperties>
</file>