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8B" w:rsidRDefault="004E628B" w:rsidP="004E62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John HUGH, senior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b.ca.1372)</w:t>
      </w: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Isabel.</w:t>
      </w: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21-149)</w:t>
      </w: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Mar.1395</w:t>
      </w:r>
      <w:r>
        <w:rPr>
          <w:rFonts w:ascii="Times New Roman" w:hAnsi="Times New Roman" w:cs="Times New Roman"/>
          <w:sz w:val="24"/>
          <w:szCs w:val="24"/>
        </w:rPr>
        <w:tab/>
        <w:t>Isabel was the nurse of the newly-born John Holland for three years,</w:t>
      </w:r>
    </w:p>
    <w:p w:rsidR="004A4BFE" w:rsidRDefault="004A4BFE" w:rsidP="004E62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on the day of John’s baptism he left </w:t>
      </w:r>
      <w:proofErr w:type="spellStart"/>
      <w:r>
        <w:rPr>
          <w:rFonts w:ascii="Times New Roman" w:hAnsi="Times New Roman" w:cs="Times New Roman"/>
          <w:sz w:val="24"/>
          <w:szCs w:val="24"/>
        </w:rPr>
        <w:t>Dartington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where John</w:t>
      </w:r>
    </w:p>
    <w:p w:rsidR="004A4BFE" w:rsidRDefault="004A4BFE" w:rsidP="004E62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was born,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Guernsay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because John’s father forbade him to have marital</w:t>
      </w:r>
    </w:p>
    <w:p w:rsidR="004A4BFE" w:rsidRDefault="004A4BFE" w:rsidP="004E62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relations with Isabel during that time.  (ibid.)</w:t>
      </w: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the inquisition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Dartington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prove John’s age. He</w:t>
      </w: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the occasion for the above reason.  (ibid.)</w:t>
      </w: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Default="004A4BFE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</w:p>
    <w:p w:rsidR="00837017" w:rsidRPr="00837017" w:rsidRDefault="00837017" w:rsidP="004A4B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Pr="004A4BFE" w:rsidRDefault="004A4BFE" w:rsidP="004E62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4BFE" w:rsidRPr="004A4BFE" w:rsidRDefault="004A4BFE" w:rsidP="004E62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A4BFE" w:rsidRPr="004A4B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28B" w:rsidRDefault="004E628B" w:rsidP="00564E3C">
      <w:pPr>
        <w:spacing w:after="0" w:line="240" w:lineRule="auto"/>
      </w:pPr>
      <w:r>
        <w:separator/>
      </w:r>
    </w:p>
  </w:endnote>
  <w:endnote w:type="continuationSeparator" w:id="0">
    <w:p w:rsidR="004E628B" w:rsidRDefault="004E628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8B" w:rsidRDefault="004E62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8B" w:rsidRPr="00564E3C" w:rsidRDefault="004E628B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30 December 2015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4E628B" w:rsidRDefault="004E62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8B" w:rsidRDefault="004E6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28B" w:rsidRDefault="004E628B" w:rsidP="00564E3C">
      <w:pPr>
        <w:spacing w:after="0" w:line="240" w:lineRule="auto"/>
      </w:pPr>
      <w:r>
        <w:separator/>
      </w:r>
    </w:p>
  </w:footnote>
  <w:footnote w:type="continuationSeparator" w:id="0">
    <w:p w:rsidR="004E628B" w:rsidRDefault="004E628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8B" w:rsidRDefault="004E62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8B" w:rsidRDefault="004E62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28B" w:rsidRDefault="004E62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DD1"/>
    <w:rsid w:val="00372DC6"/>
    <w:rsid w:val="004A4BFE"/>
    <w:rsid w:val="004E628B"/>
    <w:rsid w:val="00501AC6"/>
    <w:rsid w:val="00564E3C"/>
    <w:rsid w:val="0064591D"/>
    <w:rsid w:val="007C5BB8"/>
    <w:rsid w:val="00837017"/>
    <w:rsid w:val="00B23F8E"/>
    <w:rsid w:val="00DB3DD1"/>
    <w:rsid w:val="00DD5B8A"/>
    <w:rsid w:val="00EB41B8"/>
    <w:rsid w:val="00F14DE1"/>
    <w:rsid w:val="00FE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F5C88"/>
  <w15:chartTrackingRefBased/>
  <w15:docId w15:val="{B5EB5843-9CA3-41E8-A93A-190981BF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188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2015-12-30T16:48:00Z</dcterms:created>
  <dcterms:modified xsi:type="dcterms:W3CDTF">2015-12-30T19:58:00Z</dcterms:modified>
</cp:coreProperties>
</file>